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24D283" w14:textId="77777777" w:rsidR="00E848AF" w:rsidRDefault="00E848AF" w:rsidP="00156F59">
      <w:pPr>
        <w:jc w:val="center"/>
      </w:pPr>
      <w:r>
        <w:rPr>
          <w:noProof/>
          <w:lang w:eastAsia="en-US"/>
        </w:rPr>
        <w:drawing>
          <wp:inline distT="0" distB="0" distL="0" distR="0" wp14:anchorId="6633AB13" wp14:editId="39C04DF1">
            <wp:extent cx="2064384" cy="841046"/>
            <wp:effectExtent l="0" t="0" r="0" b="0"/>
            <wp:docPr id="6" name="Picture 6" descr="Children's Trust of South Caro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ildren's Trust of South Carolina."/>
                    <pic:cNvPicPr/>
                  </pic:nvPicPr>
                  <pic:blipFill rotWithShape="1">
                    <a:blip r:embed="rId11">
                      <a:extLst>
                        <a:ext uri="{28A0092B-C50C-407E-A947-70E740481C1C}">
                          <a14:useLocalDpi xmlns:a14="http://schemas.microsoft.com/office/drawing/2010/main" val="0"/>
                        </a:ext>
                      </a:extLst>
                    </a:blip>
                    <a:srcRect t="2262" b="-2262"/>
                    <a:stretch/>
                  </pic:blipFill>
                  <pic:spPr bwMode="auto">
                    <a:xfrm>
                      <a:off x="0" y="0"/>
                      <a:ext cx="2064384" cy="841046"/>
                    </a:xfrm>
                    <a:prstGeom prst="rect">
                      <a:avLst/>
                    </a:prstGeom>
                    <a:ln>
                      <a:noFill/>
                    </a:ln>
                    <a:extLst>
                      <a:ext uri="{53640926-AAD7-44D8-BBD7-CCE9431645EC}">
                        <a14:shadowObscured xmlns:a14="http://schemas.microsoft.com/office/drawing/2010/main"/>
                      </a:ext>
                    </a:extLst>
                  </pic:spPr>
                </pic:pic>
              </a:graphicData>
            </a:graphic>
          </wp:inline>
        </w:drawing>
      </w:r>
    </w:p>
    <w:p w14:paraId="49ACA9EE" w14:textId="77777777" w:rsidR="00E848AF" w:rsidRPr="00E848AF" w:rsidRDefault="00E848AF" w:rsidP="00E848AF"/>
    <w:p w14:paraId="7FFFEE17" w14:textId="01CCC691" w:rsidR="0097377C" w:rsidRPr="006A5BA1" w:rsidRDefault="00E31F61" w:rsidP="006A5BA1">
      <w:pPr>
        <w:pStyle w:val="Heading1"/>
      </w:pPr>
      <w:r w:rsidRPr="006A5BA1">
        <w:t xml:space="preserve">Strengthening Families Program (SFP) Application </w:t>
      </w:r>
      <w:r w:rsidR="00B714B7" w:rsidRPr="006A5BA1">
        <w:br/>
      </w:r>
      <w:r w:rsidRPr="006A5BA1">
        <w:t>for Partnership 202</w:t>
      </w:r>
      <w:r w:rsidR="00273F95" w:rsidRPr="006A5BA1">
        <w:t>6</w:t>
      </w:r>
      <w:r w:rsidRPr="006A5BA1">
        <w:t>-202</w:t>
      </w:r>
      <w:r w:rsidR="00273F95" w:rsidRPr="006A5BA1">
        <w:t>7</w:t>
      </w:r>
    </w:p>
    <w:p w14:paraId="185DF85F" w14:textId="77777777" w:rsidR="0097377C" w:rsidRPr="0097377C" w:rsidRDefault="0097377C" w:rsidP="003C7BFC">
      <w:pPr>
        <w:pStyle w:val="BodyText"/>
      </w:pPr>
      <w:r w:rsidRPr="0097377C">
        <w:t>This application form is being provided to ensure that Children’s Trust collects consistent data and information.  Please complete all sections below.</w:t>
      </w:r>
      <w:r w:rsidR="00B714B7">
        <w:t xml:space="preserve"> </w:t>
      </w:r>
      <w:r w:rsidRPr="0097377C">
        <w:t xml:space="preserve">The proposal must be clear, concise, legible and conform to the following requirements:  </w:t>
      </w:r>
    </w:p>
    <w:p w14:paraId="680E0C7B" w14:textId="27E28C99" w:rsidR="0097377C" w:rsidRPr="0097377C" w:rsidRDefault="0097377C" w:rsidP="00B714B7">
      <w:pPr>
        <w:pStyle w:val="Bulletlist"/>
      </w:pPr>
      <w:r w:rsidRPr="0097377C">
        <w:t xml:space="preserve">Use </w:t>
      </w:r>
      <w:r w:rsidR="00B714B7">
        <w:t>Arial</w:t>
      </w:r>
      <w:r w:rsidRPr="0097377C">
        <w:t xml:space="preserve"> (size: 1</w:t>
      </w:r>
      <w:r w:rsidR="00800BD0">
        <w:t>2</w:t>
      </w:r>
      <w:r w:rsidRPr="0097377C">
        <w:t xml:space="preserve"> point</w:t>
      </w:r>
      <w:r w:rsidR="00B714B7">
        <w:t>).</w:t>
      </w:r>
    </w:p>
    <w:p w14:paraId="7E01BED2" w14:textId="77777777" w:rsidR="0097377C" w:rsidRPr="0097377C" w:rsidRDefault="0097377C" w:rsidP="00B714B7">
      <w:pPr>
        <w:pStyle w:val="Bulletlist"/>
      </w:pPr>
      <w:r w:rsidRPr="0097377C">
        <w:t xml:space="preserve">Margins in all directions must be at least one inch. </w:t>
      </w:r>
    </w:p>
    <w:p w14:paraId="24026CF6" w14:textId="77777777" w:rsidR="0097377C" w:rsidRPr="0097377C" w:rsidRDefault="0097377C" w:rsidP="0097377C">
      <w:pPr>
        <w:pStyle w:val="Bulletlist"/>
      </w:pPr>
      <w:r w:rsidRPr="0097377C">
        <w:t xml:space="preserve">The total number of pages should not exceed ten.  </w:t>
      </w:r>
    </w:p>
    <w:p w14:paraId="570F70AC" w14:textId="77777777" w:rsidR="003C7BFC" w:rsidRPr="003C7BFC" w:rsidRDefault="0097377C" w:rsidP="003C7BFC">
      <w:pPr>
        <w:pStyle w:val="BodyText"/>
      </w:pPr>
      <w:r w:rsidRPr="003C7BFC">
        <w:t xml:space="preserve">Please ensure that the application questions are included in your submission. </w:t>
      </w:r>
      <w:r w:rsidRPr="003C7BFC">
        <w:rPr>
          <w:b/>
          <w:bCs/>
        </w:rPr>
        <w:t xml:space="preserve">Applications are due no later than 11:59 pm on </w:t>
      </w:r>
      <w:r w:rsidR="00273F95" w:rsidRPr="003C7BFC">
        <w:rPr>
          <w:b/>
          <w:bCs/>
        </w:rPr>
        <w:t>Monday, January 18, 2027.</w:t>
      </w:r>
      <w:r w:rsidRPr="003C7BFC">
        <w:t xml:space="preserve"> Late applications will not be considered. Organizations interested in participating must submit a signed electronic version via email to the following:</w:t>
      </w:r>
    </w:p>
    <w:p w14:paraId="6ACF8011" w14:textId="4630BEAB" w:rsidR="007132A0" w:rsidRPr="003C7BFC" w:rsidRDefault="0097377C" w:rsidP="003C7BFC">
      <w:pPr>
        <w:pStyle w:val="BodyText"/>
        <w:rPr>
          <w:b/>
          <w:bCs/>
        </w:rPr>
      </w:pPr>
      <w:r w:rsidRPr="003C7BFC">
        <w:rPr>
          <w:b/>
          <w:bCs/>
        </w:rPr>
        <w:t>Nicole Foulks, PhD.</w:t>
      </w:r>
    </w:p>
    <w:p w14:paraId="13D9A97B" w14:textId="77777777" w:rsidR="007132A0" w:rsidRPr="003C7BFC" w:rsidRDefault="0097377C" w:rsidP="003C7BFC">
      <w:pPr>
        <w:pStyle w:val="BodyText"/>
        <w:rPr>
          <w:i/>
          <w:iCs/>
        </w:rPr>
      </w:pPr>
      <w:r w:rsidRPr="003C7BFC">
        <w:rPr>
          <w:i/>
          <w:iCs/>
        </w:rPr>
        <w:t>Strengthening Families Program Manager</w:t>
      </w:r>
    </w:p>
    <w:p w14:paraId="067C574F" w14:textId="77777777" w:rsidR="007132A0" w:rsidRDefault="0097377C" w:rsidP="003C7BFC">
      <w:pPr>
        <w:pStyle w:val="BodyText"/>
      </w:pPr>
      <w:r w:rsidRPr="007132A0">
        <w:t>Office: 803-744-4041</w:t>
      </w:r>
    </w:p>
    <w:p w14:paraId="595E26C9" w14:textId="255D4713" w:rsidR="0097377C" w:rsidRPr="007132A0" w:rsidRDefault="0097377C" w:rsidP="003C7BFC">
      <w:pPr>
        <w:pStyle w:val="BodyText"/>
      </w:pPr>
      <w:r w:rsidRPr="007132A0">
        <w:t>Children’s Trust of South Carolina</w:t>
      </w:r>
    </w:p>
    <w:p w14:paraId="0C02CB35" w14:textId="77777777" w:rsidR="0097377C" w:rsidRPr="0097377C" w:rsidRDefault="0097377C" w:rsidP="003C7BFC">
      <w:pPr>
        <w:pStyle w:val="BodyText"/>
        <w:rPr>
          <w:lang w:val="fr-FR"/>
        </w:rPr>
      </w:pPr>
      <w:hyperlink r:id="rId12" w:history="1">
        <w:r w:rsidRPr="0097377C">
          <w:rPr>
            <w:rStyle w:val="Hyperlink"/>
            <w:lang w:val="fr-FR"/>
          </w:rPr>
          <w:t>nfoulks@scchildren.org</w:t>
        </w:r>
      </w:hyperlink>
    </w:p>
    <w:p w14:paraId="623A7017" w14:textId="77777777" w:rsidR="0097377C" w:rsidRPr="0097377C" w:rsidRDefault="0097377C" w:rsidP="003C7BFC">
      <w:pPr>
        <w:pStyle w:val="BodyText"/>
        <w:rPr>
          <w:lang w:val="fr-FR"/>
        </w:rPr>
      </w:pPr>
    </w:p>
    <w:p w14:paraId="76EB1943" w14:textId="77777777" w:rsidR="0097377C" w:rsidRPr="0097377C" w:rsidRDefault="0097377C" w:rsidP="003C7BFC">
      <w:pPr>
        <w:pStyle w:val="BodyText"/>
        <w:rPr>
          <w:lang w:val="fr-FR"/>
        </w:rPr>
      </w:pPr>
    </w:p>
    <w:p w14:paraId="343529A9" w14:textId="77777777" w:rsidR="0097377C" w:rsidRPr="0097377C" w:rsidRDefault="0097377C" w:rsidP="003C7BFC">
      <w:pPr>
        <w:pStyle w:val="BodyText"/>
        <w:rPr>
          <w:lang w:val="fr-FR"/>
        </w:rPr>
      </w:pPr>
    </w:p>
    <w:p w14:paraId="768BF7DB" w14:textId="77777777" w:rsidR="0097377C" w:rsidRPr="0097377C" w:rsidRDefault="0097377C" w:rsidP="003C7BFC">
      <w:pPr>
        <w:pStyle w:val="BodyText"/>
        <w:rPr>
          <w:lang w:val="fr-FR"/>
        </w:rPr>
      </w:pPr>
    </w:p>
    <w:p w14:paraId="72B086FD" w14:textId="77777777" w:rsidR="0097377C" w:rsidRPr="0097377C" w:rsidRDefault="0097377C" w:rsidP="003C7BFC">
      <w:pPr>
        <w:pStyle w:val="BodyText"/>
        <w:rPr>
          <w:lang w:val="fr-FR"/>
        </w:rPr>
      </w:pPr>
    </w:p>
    <w:p w14:paraId="7937909E" w14:textId="77777777" w:rsidR="0097377C" w:rsidRPr="0097377C" w:rsidRDefault="0097377C" w:rsidP="003C7BFC">
      <w:pPr>
        <w:pStyle w:val="BodyText"/>
        <w:rPr>
          <w:lang w:val="fr-FR"/>
        </w:rPr>
      </w:pPr>
    </w:p>
    <w:p w14:paraId="63B3EF36" w14:textId="77777777" w:rsidR="0097377C" w:rsidRPr="0097377C" w:rsidRDefault="0097377C" w:rsidP="003C7BFC">
      <w:pPr>
        <w:pStyle w:val="BodyText"/>
        <w:rPr>
          <w:lang w:val="fr-FR"/>
        </w:rPr>
      </w:pPr>
    </w:p>
    <w:p w14:paraId="08ECE787" w14:textId="77777777" w:rsidR="0097377C" w:rsidRPr="0097377C" w:rsidRDefault="0097377C" w:rsidP="003C7BFC">
      <w:pPr>
        <w:pStyle w:val="BodyText"/>
        <w:rPr>
          <w:lang w:val="fr-FR"/>
        </w:rPr>
      </w:pPr>
    </w:p>
    <w:p w14:paraId="037AD1A8" w14:textId="77777777" w:rsidR="0097377C" w:rsidRPr="0097377C" w:rsidRDefault="0097377C" w:rsidP="003C7BFC">
      <w:pPr>
        <w:pStyle w:val="BodyText"/>
        <w:rPr>
          <w:lang w:val="fr-FR"/>
        </w:rPr>
      </w:pPr>
    </w:p>
    <w:p w14:paraId="19C9C292" w14:textId="77777777" w:rsidR="0097377C" w:rsidRPr="0097377C" w:rsidRDefault="0097377C" w:rsidP="003C7BFC">
      <w:pPr>
        <w:pStyle w:val="BodyText"/>
        <w:rPr>
          <w:lang w:val="fr-FR"/>
        </w:rPr>
      </w:pPr>
    </w:p>
    <w:p w14:paraId="6C3A18C7" w14:textId="77777777" w:rsidR="0097377C" w:rsidRPr="0097377C" w:rsidRDefault="0097377C" w:rsidP="003C7BFC">
      <w:pPr>
        <w:pStyle w:val="BodyText"/>
        <w:rPr>
          <w:lang w:val="fr-FR"/>
        </w:rPr>
      </w:pPr>
    </w:p>
    <w:p w14:paraId="0BD57DE9" w14:textId="4E02500D" w:rsidR="0097377C" w:rsidRPr="004C6DDF" w:rsidRDefault="004C6DDF" w:rsidP="00D922E1">
      <w:pPr>
        <w:pStyle w:val="Heading2"/>
      </w:pPr>
      <w:r>
        <w:lastRenderedPageBreak/>
        <w:t>Grantee/Organization Infor</w:t>
      </w:r>
      <w:r w:rsidR="001A5172">
        <w:t>ma</w:t>
      </w:r>
      <w:r>
        <w:t>tion</w:t>
      </w:r>
    </w:p>
    <w:tbl>
      <w:tblPr>
        <w:tblStyle w:val="TableGrid"/>
        <w:tblpPr w:leftFromText="180" w:rightFromText="180" w:vertAnchor="text" w:horzAnchor="page" w:tblpX="738" w:tblpY="241"/>
        <w:tblW w:w="10800" w:type="dxa"/>
        <w:tblLook w:val="04A0" w:firstRow="1" w:lastRow="0" w:firstColumn="1" w:lastColumn="0" w:noHBand="0" w:noVBand="1"/>
      </w:tblPr>
      <w:tblGrid>
        <w:gridCol w:w="4254"/>
        <w:gridCol w:w="6546"/>
      </w:tblGrid>
      <w:tr w:rsidR="0097377C" w:rsidRPr="0097377C" w14:paraId="446AEFE8" w14:textId="77777777" w:rsidTr="00417DE3">
        <w:trPr>
          <w:trHeight w:val="576"/>
        </w:trPr>
        <w:tc>
          <w:tcPr>
            <w:tcW w:w="3685" w:type="dxa"/>
            <w:shd w:val="clear" w:color="auto" w:fill="F2F2F2" w:themeFill="background1" w:themeFillShade="F2"/>
          </w:tcPr>
          <w:p w14:paraId="184C119D" w14:textId="77777777" w:rsidR="0097377C" w:rsidRPr="0097377C" w:rsidRDefault="0097377C" w:rsidP="00417DE3">
            <w:pPr>
              <w:pStyle w:val="BodyText"/>
            </w:pPr>
            <w:r w:rsidRPr="0097377C">
              <w:t xml:space="preserve">Organization Name </w:t>
            </w:r>
          </w:p>
        </w:tc>
        <w:tc>
          <w:tcPr>
            <w:tcW w:w="5670" w:type="dxa"/>
          </w:tcPr>
          <w:p w14:paraId="394C6FD4" w14:textId="77777777" w:rsidR="0097377C" w:rsidRPr="0097377C" w:rsidRDefault="0097377C" w:rsidP="00417DE3">
            <w:pPr>
              <w:pStyle w:val="BodyText"/>
            </w:pPr>
          </w:p>
        </w:tc>
      </w:tr>
      <w:tr w:rsidR="0097377C" w:rsidRPr="0097377C" w14:paraId="7EF7E79A" w14:textId="77777777" w:rsidTr="00417DE3">
        <w:trPr>
          <w:trHeight w:val="576"/>
        </w:trPr>
        <w:tc>
          <w:tcPr>
            <w:tcW w:w="3685" w:type="dxa"/>
            <w:shd w:val="clear" w:color="auto" w:fill="F2F2F2" w:themeFill="background1" w:themeFillShade="F2"/>
          </w:tcPr>
          <w:p w14:paraId="55827398" w14:textId="77777777" w:rsidR="0097377C" w:rsidRPr="0097377C" w:rsidRDefault="0097377C" w:rsidP="00417DE3">
            <w:pPr>
              <w:pStyle w:val="BodyText"/>
            </w:pPr>
            <w:r w:rsidRPr="0097377C">
              <w:t xml:space="preserve">Is your organization an IRS 501(c)(3) non-profit?   </w:t>
            </w:r>
          </w:p>
        </w:tc>
        <w:tc>
          <w:tcPr>
            <w:tcW w:w="5670" w:type="dxa"/>
          </w:tcPr>
          <w:p w14:paraId="08995FAB" w14:textId="77777777" w:rsidR="0097377C" w:rsidRPr="0097377C" w:rsidRDefault="0097377C" w:rsidP="00417DE3">
            <w:pPr>
              <w:pStyle w:val="BodyText"/>
            </w:pPr>
          </w:p>
        </w:tc>
      </w:tr>
      <w:tr w:rsidR="0097377C" w:rsidRPr="005251D8" w14:paraId="6974F27C" w14:textId="77777777" w:rsidTr="00417DE3">
        <w:trPr>
          <w:trHeight w:val="576"/>
        </w:trPr>
        <w:tc>
          <w:tcPr>
            <w:tcW w:w="3685" w:type="dxa"/>
            <w:shd w:val="clear" w:color="auto" w:fill="F2F2F2" w:themeFill="background1" w:themeFillShade="F2"/>
          </w:tcPr>
          <w:p w14:paraId="077CFFE7" w14:textId="77777777" w:rsidR="0097377C" w:rsidRPr="0097377C" w:rsidRDefault="0097377C" w:rsidP="00417DE3">
            <w:pPr>
              <w:pStyle w:val="BodyText"/>
              <w:rPr>
                <w:lang w:val="fr-FR"/>
              </w:rPr>
            </w:pPr>
            <w:r w:rsidRPr="0097377C">
              <w:rPr>
                <w:lang w:val="fr-FR"/>
              </w:rPr>
              <w:t>Tax ID/Unique Employer Identification Number (UEIN</w:t>
            </w:r>
            <w:proofErr w:type="gramStart"/>
            <w:r w:rsidRPr="0097377C">
              <w:rPr>
                <w:lang w:val="fr-FR"/>
              </w:rPr>
              <w:t>):</w:t>
            </w:r>
            <w:proofErr w:type="gramEnd"/>
            <w:r w:rsidRPr="0097377C">
              <w:rPr>
                <w:lang w:val="fr-FR"/>
              </w:rPr>
              <w:t xml:space="preserve"> </w:t>
            </w:r>
          </w:p>
        </w:tc>
        <w:tc>
          <w:tcPr>
            <w:tcW w:w="5670" w:type="dxa"/>
          </w:tcPr>
          <w:p w14:paraId="6171E542" w14:textId="77777777" w:rsidR="0097377C" w:rsidRPr="0097377C" w:rsidRDefault="0097377C" w:rsidP="00417DE3">
            <w:pPr>
              <w:pStyle w:val="BodyText"/>
              <w:rPr>
                <w:lang w:val="fr-FR"/>
              </w:rPr>
            </w:pPr>
          </w:p>
        </w:tc>
      </w:tr>
      <w:tr w:rsidR="0097377C" w:rsidRPr="0097377C" w14:paraId="03E7879F" w14:textId="77777777" w:rsidTr="00417DE3">
        <w:trPr>
          <w:trHeight w:val="576"/>
        </w:trPr>
        <w:tc>
          <w:tcPr>
            <w:tcW w:w="3685" w:type="dxa"/>
            <w:shd w:val="clear" w:color="auto" w:fill="F2F2F2" w:themeFill="background1" w:themeFillShade="F2"/>
          </w:tcPr>
          <w:p w14:paraId="46877343" w14:textId="77777777" w:rsidR="0097377C" w:rsidRPr="0097377C" w:rsidRDefault="0097377C" w:rsidP="00417DE3">
            <w:pPr>
              <w:pStyle w:val="BodyText"/>
            </w:pPr>
            <w:r w:rsidRPr="0097377C">
              <w:t>Is your organization a public agency/unit of government? If yes, please specify.</w:t>
            </w:r>
          </w:p>
        </w:tc>
        <w:tc>
          <w:tcPr>
            <w:tcW w:w="5670" w:type="dxa"/>
          </w:tcPr>
          <w:p w14:paraId="555DA09D" w14:textId="77777777" w:rsidR="0097377C" w:rsidRPr="0097377C" w:rsidRDefault="0097377C" w:rsidP="00417DE3">
            <w:pPr>
              <w:pStyle w:val="BodyText"/>
            </w:pPr>
          </w:p>
        </w:tc>
      </w:tr>
      <w:tr w:rsidR="0097377C" w:rsidRPr="0097377C" w14:paraId="27D5F23A" w14:textId="77777777" w:rsidTr="00417DE3">
        <w:trPr>
          <w:trHeight w:val="576"/>
        </w:trPr>
        <w:tc>
          <w:tcPr>
            <w:tcW w:w="3685" w:type="dxa"/>
            <w:shd w:val="clear" w:color="auto" w:fill="F2F2F2" w:themeFill="background1" w:themeFillShade="F2"/>
          </w:tcPr>
          <w:p w14:paraId="644A9768" w14:textId="77777777" w:rsidR="0097377C" w:rsidRPr="0097377C" w:rsidRDefault="0097377C" w:rsidP="00417DE3">
            <w:pPr>
              <w:pStyle w:val="BodyText"/>
            </w:pPr>
            <w:r w:rsidRPr="0097377C">
              <w:t>Address</w:t>
            </w:r>
          </w:p>
        </w:tc>
        <w:tc>
          <w:tcPr>
            <w:tcW w:w="5670" w:type="dxa"/>
          </w:tcPr>
          <w:p w14:paraId="1C9F56E9" w14:textId="77777777" w:rsidR="0097377C" w:rsidRPr="0097377C" w:rsidRDefault="0097377C" w:rsidP="00417DE3">
            <w:pPr>
              <w:pStyle w:val="BodyText"/>
            </w:pPr>
          </w:p>
        </w:tc>
      </w:tr>
      <w:tr w:rsidR="0097377C" w:rsidRPr="0097377C" w14:paraId="5FD02C05" w14:textId="77777777" w:rsidTr="00417DE3">
        <w:trPr>
          <w:trHeight w:val="576"/>
        </w:trPr>
        <w:tc>
          <w:tcPr>
            <w:tcW w:w="3685" w:type="dxa"/>
            <w:shd w:val="clear" w:color="auto" w:fill="F2F2F2" w:themeFill="background1" w:themeFillShade="F2"/>
          </w:tcPr>
          <w:p w14:paraId="55BA5CC8" w14:textId="77777777" w:rsidR="0097377C" w:rsidRPr="0097377C" w:rsidRDefault="0097377C" w:rsidP="00417DE3">
            <w:pPr>
              <w:pStyle w:val="BodyText"/>
            </w:pPr>
            <w:r w:rsidRPr="0097377C">
              <w:t>Primary Telephone</w:t>
            </w:r>
          </w:p>
        </w:tc>
        <w:tc>
          <w:tcPr>
            <w:tcW w:w="5670" w:type="dxa"/>
          </w:tcPr>
          <w:p w14:paraId="698649F5" w14:textId="77777777" w:rsidR="0097377C" w:rsidRPr="0097377C" w:rsidRDefault="0097377C" w:rsidP="00417DE3">
            <w:pPr>
              <w:pStyle w:val="BodyText"/>
            </w:pPr>
          </w:p>
        </w:tc>
      </w:tr>
      <w:tr w:rsidR="0097377C" w:rsidRPr="0097377C" w14:paraId="379324D7" w14:textId="77777777" w:rsidTr="00417DE3">
        <w:trPr>
          <w:trHeight w:val="576"/>
        </w:trPr>
        <w:tc>
          <w:tcPr>
            <w:tcW w:w="3685" w:type="dxa"/>
            <w:shd w:val="clear" w:color="auto" w:fill="F2F2F2" w:themeFill="background1" w:themeFillShade="F2"/>
          </w:tcPr>
          <w:p w14:paraId="5035AADC" w14:textId="77777777" w:rsidR="0097377C" w:rsidRPr="0097377C" w:rsidRDefault="0097377C" w:rsidP="00417DE3">
            <w:pPr>
              <w:pStyle w:val="BodyText"/>
            </w:pPr>
            <w:r w:rsidRPr="0097377C">
              <w:t>Web Address</w:t>
            </w:r>
          </w:p>
        </w:tc>
        <w:tc>
          <w:tcPr>
            <w:tcW w:w="5670" w:type="dxa"/>
          </w:tcPr>
          <w:p w14:paraId="35E89B1B" w14:textId="77777777" w:rsidR="0097377C" w:rsidRPr="0097377C" w:rsidRDefault="0097377C" w:rsidP="00417DE3">
            <w:pPr>
              <w:pStyle w:val="BodyText"/>
            </w:pPr>
          </w:p>
        </w:tc>
      </w:tr>
    </w:tbl>
    <w:p w14:paraId="22F91144" w14:textId="68C79C8E" w:rsidR="0097377C" w:rsidRPr="0097377C" w:rsidRDefault="007D3382" w:rsidP="008544EC">
      <w:pPr>
        <w:pStyle w:val="Heading2"/>
      </w:pPr>
      <w:r>
        <w:t>Contact Information</w:t>
      </w:r>
    </w:p>
    <w:tbl>
      <w:tblPr>
        <w:tblStyle w:val="TableGrid"/>
        <w:tblW w:w="10800" w:type="dxa"/>
        <w:tblInd w:w="85" w:type="dxa"/>
        <w:tblLook w:val="04A0" w:firstRow="1" w:lastRow="0" w:firstColumn="1" w:lastColumn="0" w:noHBand="0" w:noVBand="1"/>
      </w:tblPr>
      <w:tblGrid>
        <w:gridCol w:w="4256"/>
        <w:gridCol w:w="6544"/>
      </w:tblGrid>
      <w:tr w:rsidR="0097377C" w:rsidRPr="0097377C" w14:paraId="641DABDD" w14:textId="77777777" w:rsidTr="008544EC">
        <w:trPr>
          <w:trHeight w:val="576"/>
        </w:trPr>
        <w:tc>
          <w:tcPr>
            <w:tcW w:w="4256" w:type="dxa"/>
            <w:shd w:val="clear" w:color="auto" w:fill="F2F2F2" w:themeFill="background1" w:themeFillShade="F2"/>
          </w:tcPr>
          <w:p w14:paraId="621AD80F" w14:textId="77777777" w:rsidR="0097377C" w:rsidRPr="0097377C" w:rsidRDefault="0097377C" w:rsidP="003C7BFC">
            <w:pPr>
              <w:pStyle w:val="BodyText"/>
            </w:pPr>
            <w:r w:rsidRPr="0097377C">
              <w:t>Primary Contact &amp; Title</w:t>
            </w:r>
          </w:p>
          <w:p w14:paraId="3ADF915D" w14:textId="77777777" w:rsidR="0097377C" w:rsidRPr="0097377C" w:rsidRDefault="0097377C" w:rsidP="003C7BFC">
            <w:pPr>
              <w:pStyle w:val="BodyText"/>
            </w:pPr>
            <w:r w:rsidRPr="0097377C">
              <w:t>Staff authorized to make contractual obligations</w:t>
            </w:r>
          </w:p>
        </w:tc>
        <w:tc>
          <w:tcPr>
            <w:tcW w:w="6544" w:type="dxa"/>
          </w:tcPr>
          <w:p w14:paraId="2DD8756D" w14:textId="77777777" w:rsidR="0097377C" w:rsidRPr="0097377C" w:rsidRDefault="0097377C" w:rsidP="003C7BFC">
            <w:pPr>
              <w:pStyle w:val="BodyText"/>
            </w:pPr>
          </w:p>
        </w:tc>
      </w:tr>
      <w:tr w:rsidR="0097377C" w:rsidRPr="0097377C" w14:paraId="5FBA116B" w14:textId="77777777" w:rsidTr="008544EC">
        <w:trPr>
          <w:trHeight w:val="576"/>
        </w:trPr>
        <w:tc>
          <w:tcPr>
            <w:tcW w:w="4256" w:type="dxa"/>
            <w:shd w:val="clear" w:color="auto" w:fill="F2F2F2" w:themeFill="background1" w:themeFillShade="F2"/>
          </w:tcPr>
          <w:p w14:paraId="6157323F" w14:textId="77777777" w:rsidR="0097377C" w:rsidRPr="0097377C" w:rsidRDefault="0097377C" w:rsidP="003C7BFC">
            <w:pPr>
              <w:pStyle w:val="BodyText"/>
            </w:pPr>
            <w:r w:rsidRPr="0097377C">
              <w:t xml:space="preserve">Primary Contact Email </w:t>
            </w:r>
          </w:p>
        </w:tc>
        <w:tc>
          <w:tcPr>
            <w:tcW w:w="6544" w:type="dxa"/>
          </w:tcPr>
          <w:p w14:paraId="692F897B" w14:textId="77777777" w:rsidR="0097377C" w:rsidRPr="0097377C" w:rsidRDefault="0097377C" w:rsidP="003C7BFC">
            <w:pPr>
              <w:pStyle w:val="BodyText"/>
            </w:pPr>
          </w:p>
        </w:tc>
      </w:tr>
      <w:tr w:rsidR="0097377C" w:rsidRPr="0097377C" w14:paraId="285279C4" w14:textId="77777777" w:rsidTr="008544EC">
        <w:trPr>
          <w:trHeight w:val="576"/>
        </w:trPr>
        <w:tc>
          <w:tcPr>
            <w:tcW w:w="4256" w:type="dxa"/>
            <w:shd w:val="clear" w:color="auto" w:fill="F2F2F2" w:themeFill="background1" w:themeFillShade="F2"/>
          </w:tcPr>
          <w:p w14:paraId="003B18A1" w14:textId="77777777" w:rsidR="0097377C" w:rsidRPr="0097377C" w:rsidRDefault="0097377C" w:rsidP="003C7BFC">
            <w:pPr>
              <w:pStyle w:val="BodyText"/>
            </w:pPr>
            <w:r w:rsidRPr="0097377C">
              <w:t>Primary Contact Telephone</w:t>
            </w:r>
          </w:p>
        </w:tc>
        <w:tc>
          <w:tcPr>
            <w:tcW w:w="6544" w:type="dxa"/>
          </w:tcPr>
          <w:p w14:paraId="762C9B65" w14:textId="77777777" w:rsidR="0097377C" w:rsidRPr="0097377C" w:rsidRDefault="0097377C" w:rsidP="003C7BFC">
            <w:pPr>
              <w:pStyle w:val="BodyText"/>
            </w:pPr>
          </w:p>
        </w:tc>
      </w:tr>
      <w:tr w:rsidR="0097377C" w:rsidRPr="0097377C" w14:paraId="0FD0AA13" w14:textId="77777777" w:rsidTr="008544EC">
        <w:trPr>
          <w:trHeight w:val="576"/>
        </w:trPr>
        <w:tc>
          <w:tcPr>
            <w:tcW w:w="4256" w:type="dxa"/>
            <w:shd w:val="clear" w:color="auto" w:fill="F2F2F2" w:themeFill="background1" w:themeFillShade="F2"/>
          </w:tcPr>
          <w:p w14:paraId="7F1610AB" w14:textId="77777777" w:rsidR="0097377C" w:rsidRPr="0097377C" w:rsidRDefault="0097377C" w:rsidP="003C7BFC">
            <w:pPr>
              <w:pStyle w:val="BodyText"/>
            </w:pPr>
            <w:r w:rsidRPr="0097377C">
              <w:t xml:space="preserve">SFP Program Contact &amp; Title </w:t>
            </w:r>
          </w:p>
          <w:p w14:paraId="0C8A605E" w14:textId="42FCDB5A" w:rsidR="0097377C" w:rsidRPr="0097377C" w:rsidRDefault="0097377C" w:rsidP="003C7BFC">
            <w:pPr>
              <w:pStyle w:val="BodyText"/>
            </w:pPr>
            <w:r w:rsidRPr="0097377C">
              <w:t>Staff who will manage SFP</w:t>
            </w:r>
          </w:p>
        </w:tc>
        <w:tc>
          <w:tcPr>
            <w:tcW w:w="6544" w:type="dxa"/>
          </w:tcPr>
          <w:p w14:paraId="339FAD86" w14:textId="77777777" w:rsidR="0097377C" w:rsidRPr="0097377C" w:rsidRDefault="0097377C" w:rsidP="003C7BFC">
            <w:pPr>
              <w:pStyle w:val="BodyText"/>
            </w:pPr>
          </w:p>
        </w:tc>
      </w:tr>
      <w:tr w:rsidR="0097377C" w:rsidRPr="0097377C" w14:paraId="08431545" w14:textId="77777777" w:rsidTr="008544EC">
        <w:trPr>
          <w:trHeight w:val="576"/>
        </w:trPr>
        <w:tc>
          <w:tcPr>
            <w:tcW w:w="4256" w:type="dxa"/>
            <w:shd w:val="clear" w:color="auto" w:fill="F2F2F2" w:themeFill="background1" w:themeFillShade="F2"/>
          </w:tcPr>
          <w:p w14:paraId="53195DD0" w14:textId="77777777" w:rsidR="0097377C" w:rsidRPr="0097377C" w:rsidRDefault="0097377C" w:rsidP="003C7BFC">
            <w:pPr>
              <w:pStyle w:val="BodyText"/>
            </w:pPr>
            <w:r w:rsidRPr="0097377C">
              <w:t>Financial Contact &amp; Title</w:t>
            </w:r>
          </w:p>
          <w:p w14:paraId="0F30D646" w14:textId="77777777" w:rsidR="0097377C" w:rsidRPr="0097377C" w:rsidRDefault="0097377C" w:rsidP="003C7BFC">
            <w:pPr>
              <w:pStyle w:val="BodyText"/>
              <w:rPr>
                <w:b/>
                <w:bCs/>
              </w:rPr>
            </w:pPr>
            <w:r w:rsidRPr="0097377C">
              <w:t>Staff who authorizes financial information and reports to CTSC</w:t>
            </w:r>
          </w:p>
        </w:tc>
        <w:tc>
          <w:tcPr>
            <w:tcW w:w="6544" w:type="dxa"/>
          </w:tcPr>
          <w:p w14:paraId="5F98E982" w14:textId="77777777" w:rsidR="0097377C" w:rsidRPr="0097377C" w:rsidRDefault="0097377C" w:rsidP="003C7BFC">
            <w:pPr>
              <w:pStyle w:val="BodyText"/>
            </w:pPr>
          </w:p>
        </w:tc>
      </w:tr>
      <w:tr w:rsidR="0097377C" w:rsidRPr="0097377C" w14:paraId="68121F89" w14:textId="77777777" w:rsidTr="008544EC">
        <w:trPr>
          <w:trHeight w:val="576"/>
        </w:trPr>
        <w:tc>
          <w:tcPr>
            <w:tcW w:w="4256" w:type="dxa"/>
            <w:shd w:val="clear" w:color="auto" w:fill="F2F2F2" w:themeFill="background1" w:themeFillShade="F2"/>
          </w:tcPr>
          <w:p w14:paraId="1093A0E8" w14:textId="77777777" w:rsidR="0097377C" w:rsidRPr="0097377C" w:rsidRDefault="0097377C" w:rsidP="003C7BFC">
            <w:pPr>
              <w:pStyle w:val="BodyText"/>
            </w:pPr>
            <w:r w:rsidRPr="0097377C">
              <w:t>Financial Contact Email</w:t>
            </w:r>
          </w:p>
        </w:tc>
        <w:tc>
          <w:tcPr>
            <w:tcW w:w="6544" w:type="dxa"/>
          </w:tcPr>
          <w:p w14:paraId="0A909789" w14:textId="77777777" w:rsidR="0097377C" w:rsidRPr="0097377C" w:rsidRDefault="0097377C" w:rsidP="003C7BFC">
            <w:pPr>
              <w:pStyle w:val="BodyText"/>
            </w:pPr>
          </w:p>
        </w:tc>
      </w:tr>
      <w:tr w:rsidR="0097377C" w:rsidRPr="0097377C" w14:paraId="62CCBBF9" w14:textId="77777777" w:rsidTr="008544EC">
        <w:trPr>
          <w:trHeight w:val="576"/>
        </w:trPr>
        <w:tc>
          <w:tcPr>
            <w:tcW w:w="4256" w:type="dxa"/>
            <w:shd w:val="clear" w:color="auto" w:fill="F2F2F2" w:themeFill="background1" w:themeFillShade="F2"/>
          </w:tcPr>
          <w:p w14:paraId="1A50B086" w14:textId="77777777" w:rsidR="0097377C" w:rsidRPr="0097377C" w:rsidRDefault="0097377C" w:rsidP="003C7BFC">
            <w:pPr>
              <w:pStyle w:val="BodyText"/>
            </w:pPr>
            <w:r w:rsidRPr="0097377C">
              <w:t>Financial Contact Telephone</w:t>
            </w:r>
          </w:p>
        </w:tc>
        <w:tc>
          <w:tcPr>
            <w:tcW w:w="6544" w:type="dxa"/>
          </w:tcPr>
          <w:p w14:paraId="2490D1C8" w14:textId="77777777" w:rsidR="0097377C" w:rsidRPr="0097377C" w:rsidRDefault="0097377C" w:rsidP="003C7BFC">
            <w:pPr>
              <w:pStyle w:val="BodyText"/>
            </w:pPr>
          </w:p>
        </w:tc>
      </w:tr>
    </w:tbl>
    <w:p w14:paraId="635422E3" w14:textId="77777777" w:rsidR="0097377C" w:rsidRDefault="0097377C" w:rsidP="003C7BFC">
      <w:pPr>
        <w:pStyle w:val="BodyText"/>
      </w:pPr>
    </w:p>
    <w:p w14:paraId="08C73DC5" w14:textId="77777777" w:rsidR="00273F95" w:rsidRDefault="00273F95" w:rsidP="003C7BFC">
      <w:pPr>
        <w:pStyle w:val="BodyText"/>
      </w:pPr>
    </w:p>
    <w:p w14:paraId="3FF97326" w14:textId="77777777" w:rsidR="00273F95" w:rsidRPr="0097377C" w:rsidRDefault="00273F95" w:rsidP="003C7BFC">
      <w:pPr>
        <w:pStyle w:val="BodyText"/>
      </w:pPr>
    </w:p>
    <w:p w14:paraId="612FADAB" w14:textId="77777777" w:rsidR="00273F95" w:rsidRDefault="00273F95" w:rsidP="00B714B7">
      <w:pPr>
        <w:pStyle w:val="Heading2"/>
      </w:pPr>
    </w:p>
    <w:p w14:paraId="2DCB39BB" w14:textId="665CB84A" w:rsidR="0097377C" w:rsidRPr="00273F95" w:rsidRDefault="00B4740D" w:rsidP="00B714B7">
      <w:pPr>
        <w:pStyle w:val="Heading2"/>
        <w:rPr>
          <w:lang w:val="en-US"/>
        </w:rPr>
      </w:pPr>
      <w:r>
        <w:rPr>
          <w:lang w:val="en-US"/>
        </w:rPr>
        <w:t>Proposal Section</w:t>
      </w:r>
      <w:r w:rsidR="0097377C" w:rsidRPr="00273F95">
        <w:rPr>
          <w:lang w:val="en-US"/>
        </w:rPr>
        <w:t xml:space="preserve">                                                                                                      </w:t>
      </w:r>
    </w:p>
    <w:p w14:paraId="6872778C" w14:textId="77777777" w:rsidR="0097377C" w:rsidRPr="0097377C" w:rsidRDefault="0097377C" w:rsidP="00E31F61">
      <w:pPr>
        <w:pStyle w:val="Heading3"/>
        <w:rPr>
          <w:shd w:val="clear" w:color="auto" w:fill="FFFFFF"/>
        </w:rPr>
      </w:pPr>
      <w:r w:rsidRPr="0097377C">
        <w:rPr>
          <w:shd w:val="clear" w:color="auto" w:fill="FFFFFF"/>
        </w:rPr>
        <w:t>Section A: Community Partnerships</w:t>
      </w:r>
    </w:p>
    <w:p w14:paraId="0A61340B" w14:textId="77777777" w:rsidR="0097377C" w:rsidRPr="0097377C" w:rsidRDefault="0097377C" w:rsidP="003C7BFC">
      <w:pPr>
        <w:pStyle w:val="BodyText"/>
      </w:pPr>
    </w:p>
    <w:p w14:paraId="4E1638FA" w14:textId="77777777" w:rsidR="0097377C" w:rsidRPr="0097377C" w:rsidRDefault="0097377C" w:rsidP="003C7BFC">
      <w:pPr>
        <w:pStyle w:val="BodyText"/>
        <w:numPr>
          <w:ilvl w:val="0"/>
          <w:numId w:val="20"/>
        </w:numPr>
      </w:pPr>
      <w:r w:rsidRPr="0097377C">
        <w:t xml:space="preserve">Identify at least four (4) community partners and summarize the specific role they will play in supporting SFP, for example, public awareness, referrals, space, transportation, in-kind donations, etc.  </w:t>
      </w:r>
    </w:p>
    <w:p w14:paraId="4594A463" w14:textId="77777777" w:rsidR="0097377C" w:rsidRPr="0097377C" w:rsidRDefault="0097377C" w:rsidP="003C7BFC">
      <w:pPr>
        <w:pStyle w:val="BodyText"/>
      </w:pPr>
    </w:p>
    <w:p w14:paraId="7273546F" w14:textId="77777777" w:rsidR="0097377C" w:rsidRPr="0097377C" w:rsidRDefault="0097377C" w:rsidP="003C7BFC">
      <w:pPr>
        <w:pStyle w:val="BodyText"/>
        <w:numPr>
          <w:ilvl w:val="0"/>
          <w:numId w:val="20"/>
        </w:numPr>
      </w:pPr>
      <w:r w:rsidRPr="0097377C">
        <w:t xml:space="preserve">Outline your recruitment and retention plan. Include where you intend to get appropriate referrals (families with at least one child 6-17 years old) for SFP. Please include recruitment strategies, the person responsible, and the resources needed.  </w:t>
      </w:r>
    </w:p>
    <w:p w14:paraId="4D7B2ACC" w14:textId="77777777" w:rsidR="0097377C" w:rsidRPr="0097377C" w:rsidRDefault="0097377C" w:rsidP="003C7BFC">
      <w:pPr>
        <w:pStyle w:val="BodyText"/>
      </w:pPr>
    </w:p>
    <w:p w14:paraId="0925B359" w14:textId="77777777" w:rsidR="0097377C" w:rsidRPr="0097377C" w:rsidRDefault="0097377C" w:rsidP="003C7BFC">
      <w:pPr>
        <w:pStyle w:val="BodyText"/>
        <w:numPr>
          <w:ilvl w:val="0"/>
          <w:numId w:val="20"/>
        </w:numPr>
      </w:pPr>
      <w:r w:rsidRPr="0097377C">
        <w:t xml:space="preserve">Describe any potential barriers to recruitment and retention of families for SFP. Please include your strategies to overcome these barriers.  </w:t>
      </w:r>
    </w:p>
    <w:p w14:paraId="065E0BA4" w14:textId="77777777" w:rsidR="0097377C" w:rsidRPr="0097377C" w:rsidRDefault="0097377C" w:rsidP="003C7BFC">
      <w:pPr>
        <w:pStyle w:val="BodyText"/>
      </w:pPr>
    </w:p>
    <w:p w14:paraId="60F14FCB" w14:textId="77777777" w:rsidR="0097377C" w:rsidRPr="0097377C" w:rsidRDefault="0097377C" w:rsidP="003C7BFC">
      <w:pPr>
        <w:pStyle w:val="BodyText"/>
        <w:numPr>
          <w:ilvl w:val="0"/>
          <w:numId w:val="20"/>
        </w:numPr>
      </w:pPr>
      <w:r w:rsidRPr="0097377C">
        <w:t xml:space="preserve">Identify the resources you will need from the following entities to enable your organization to successfully implement SFP: Children’s Trust, your organizational leadership, and the community. </w:t>
      </w:r>
    </w:p>
    <w:p w14:paraId="248F07F3" w14:textId="77777777" w:rsidR="0097377C" w:rsidRPr="0097377C" w:rsidRDefault="0097377C" w:rsidP="003C7BFC">
      <w:pPr>
        <w:pStyle w:val="BodyText"/>
      </w:pPr>
    </w:p>
    <w:p w14:paraId="1E30A9A8" w14:textId="77777777" w:rsidR="0097377C" w:rsidRPr="0097377C" w:rsidRDefault="0097377C" w:rsidP="003C7BFC">
      <w:pPr>
        <w:pStyle w:val="BodyText"/>
        <w:numPr>
          <w:ilvl w:val="0"/>
          <w:numId w:val="20"/>
        </w:numPr>
      </w:pPr>
      <w:r w:rsidRPr="0097377C">
        <w:t>What additional resources do you anticipate your partners being able to provide that have not already been addressed in this application?</w:t>
      </w:r>
    </w:p>
    <w:p w14:paraId="4BE9443C" w14:textId="77777777" w:rsidR="0097377C" w:rsidRPr="0097377C" w:rsidRDefault="0097377C" w:rsidP="00E31F61">
      <w:pPr>
        <w:pStyle w:val="Heading3"/>
        <w:rPr>
          <w:shd w:val="clear" w:color="auto" w:fill="FFFFFF"/>
        </w:rPr>
      </w:pPr>
      <w:r w:rsidRPr="0097377C">
        <w:rPr>
          <w:shd w:val="clear" w:color="auto" w:fill="FFFFFF"/>
        </w:rPr>
        <w:t>Section B:</w:t>
      </w:r>
      <w:r w:rsidR="00E31F61">
        <w:rPr>
          <w:shd w:val="clear" w:color="auto" w:fill="FFFFFF"/>
        </w:rPr>
        <w:t xml:space="preserve"> </w:t>
      </w:r>
      <w:r w:rsidRPr="0097377C">
        <w:rPr>
          <w:shd w:val="clear" w:color="auto" w:fill="FFFFFF"/>
        </w:rPr>
        <w:t>Capacity to Deliver Program</w:t>
      </w:r>
    </w:p>
    <w:p w14:paraId="4EEB8019" w14:textId="77777777" w:rsidR="0097377C" w:rsidRPr="0097377C" w:rsidRDefault="0097377C" w:rsidP="003C7BFC">
      <w:pPr>
        <w:pStyle w:val="BodyText"/>
      </w:pPr>
    </w:p>
    <w:p w14:paraId="3B9E11CE" w14:textId="77777777" w:rsidR="0097377C" w:rsidRPr="0097377C" w:rsidRDefault="0097377C" w:rsidP="003C7BFC">
      <w:pPr>
        <w:pStyle w:val="BodyText"/>
        <w:numPr>
          <w:ilvl w:val="0"/>
          <w:numId w:val="21"/>
        </w:numPr>
      </w:pPr>
      <w:r w:rsidRPr="0097377C">
        <w:t>Please share your organization’s mission and vision statement.</w:t>
      </w:r>
    </w:p>
    <w:p w14:paraId="3A1DD3B1" w14:textId="77777777" w:rsidR="0097377C" w:rsidRPr="0097377C" w:rsidRDefault="0097377C" w:rsidP="003C7BFC">
      <w:pPr>
        <w:pStyle w:val="BodyText"/>
      </w:pPr>
    </w:p>
    <w:p w14:paraId="254F0E8F" w14:textId="77777777" w:rsidR="0097377C" w:rsidRPr="0097377C" w:rsidRDefault="0097377C" w:rsidP="003C7BFC">
      <w:pPr>
        <w:pStyle w:val="BodyText"/>
        <w:numPr>
          <w:ilvl w:val="0"/>
          <w:numId w:val="21"/>
        </w:numPr>
      </w:pPr>
      <w:r w:rsidRPr="0097377C">
        <w:t>Please share your annual operating budget.</w:t>
      </w:r>
    </w:p>
    <w:p w14:paraId="64EE54F2" w14:textId="77777777" w:rsidR="0097377C" w:rsidRPr="0097377C" w:rsidRDefault="0097377C" w:rsidP="003C7BFC">
      <w:pPr>
        <w:pStyle w:val="BodyText"/>
      </w:pPr>
    </w:p>
    <w:p w14:paraId="263DAF51" w14:textId="77777777" w:rsidR="0097377C" w:rsidRPr="0097377C" w:rsidRDefault="0097377C" w:rsidP="003C7BFC">
      <w:pPr>
        <w:pStyle w:val="BodyText"/>
        <w:numPr>
          <w:ilvl w:val="0"/>
          <w:numId w:val="21"/>
        </w:numPr>
      </w:pPr>
      <w:r w:rsidRPr="0097377C">
        <w:t>This grant is reimbursable. Does your organization have the financial capacity to cover monthly expenses for up to three months while awaiting reimbursement from Children’s Trust for SFP expenses?</w:t>
      </w:r>
    </w:p>
    <w:p w14:paraId="277B8361" w14:textId="77777777" w:rsidR="0097377C" w:rsidRPr="0097377C" w:rsidRDefault="0097377C" w:rsidP="003C7BFC">
      <w:pPr>
        <w:pStyle w:val="BodyText"/>
      </w:pPr>
    </w:p>
    <w:p w14:paraId="486BE89E" w14:textId="77777777" w:rsidR="0097377C" w:rsidRPr="0097377C" w:rsidRDefault="0097377C" w:rsidP="003C7BFC">
      <w:pPr>
        <w:pStyle w:val="BodyText"/>
        <w:numPr>
          <w:ilvl w:val="0"/>
          <w:numId w:val="21"/>
        </w:numPr>
      </w:pPr>
      <w:r w:rsidRPr="0097377C">
        <w:t xml:space="preserve">Has your organization had a financial review within the last two years? If applicable, what were the findings from the financial review? </w:t>
      </w:r>
    </w:p>
    <w:p w14:paraId="6EC7E111" w14:textId="77777777" w:rsidR="0097377C" w:rsidRPr="0097377C" w:rsidRDefault="0097377C" w:rsidP="003C7BFC">
      <w:pPr>
        <w:pStyle w:val="BodyText"/>
      </w:pPr>
    </w:p>
    <w:p w14:paraId="05124A0E" w14:textId="77777777" w:rsidR="0097377C" w:rsidRPr="0097377C" w:rsidRDefault="0097377C" w:rsidP="003C7BFC">
      <w:pPr>
        <w:pStyle w:val="BodyText"/>
        <w:numPr>
          <w:ilvl w:val="0"/>
          <w:numId w:val="21"/>
        </w:numPr>
      </w:pPr>
      <w:r w:rsidRPr="0097377C">
        <w:t>Please share your organization’s finance staff capacity and capability to track and record expenses according to SFP Budget categories and submit requests for payments at the end of cycle such as timesheets, gift cards, etc., and if so, what methods are being used?</w:t>
      </w:r>
    </w:p>
    <w:p w14:paraId="29AFBEBF" w14:textId="77777777" w:rsidR="0097377C" w:rsidRPr="0097377C" w:rsidRDefault="0097377C" w:rsidP="003C7BFC">
      <w:pPr>
        <w:pStyle w:val="BodyText"/>
      </w:pPr>
    </w:p>
    <w:p w14:paraId="5635800D" w14:textId="13F006C4" w:rsidR="0097377C" w:rsidRPr="0097377C" w:rsidRDefault="0097377C" w:rsidP="003C7BFC">
      <w:pPr>
        <w:pStyle w:val="BodyText"/>
        <w:numPr>
          <w:ilvl w:val="0"/>
          <w:numId w:val="21"/>
        </w:numPr>
      </w:pPr>
      <w:r w:rsidRPr="0097377C">
        <w:t>Please share your organization’s technology capacity and capabilities using Microsoft, Excel, PowerPoint, IT system</w:t>
      </w:r>
      <w:r w:rsidR="00273F95">
        <w:t>s</w:t>
      </w:r>
      <w:r w:rsidRPr="0097377C">
        <w:t>, Zoom, Teams, QuickBase, etc.</w:t>
      </w:r>
    </w:p>
    <w:p w14:paraId="5D7E4451" w14:textId="77777777" w:rsidR="0097377C" w:rsidRPr="0097377C" w:rsidRDefault="0097377C" w:rsidP="003C7BFC">
      <w:pPr>
        <w:pStyle w:val="BodyText"/>
      </w:pPr>
    </w:p>
    <w:p w14:paraId="500FD036" w14:textId="77777777" w:rsidR="0097377C" w:rsidRPr="0097377C" w:rsidRDefault="0097377C" w:rsidP="003C7BFC">
      <w:pPr>
        <w:pStyle w:val="BodyText"/>
        <w:numPr>
          <w:ilvl w:val="0"/>
          <w:numId w:val="21"/>
        </w:numPr>
      </w:pPr>
      <w:r w:rsidRPr="0097377C">
        <w:t>Describe your organization's ability to track different grant funding streams separately.</w:t>
      </w:r>
    </w:p>
    <w:p w14:paraId="09B379F8" w14:textId="77777777" w:rsidR="0097377C" w:rsidRPr="0097377C" w:rsidRDefault="0097377C" w:rsidP="003C7BFC">
      <w:pPr>
        <w:pStyle w:val="BodyText"/>
      </w:pPr>
    </w:p>
    <w:p w14:paraId="455AC41C" w14:textId="77777777" w:rsidR="0097377C" w:rsidRPr="0097377C" w:rsidRDefault="0097377C" w:rsidP="003C7BFC">
      <w:pPr>
        <w:pStyle w:val="BodyText"/>
        <w:numPr>
          <w:ilvl w:val="0"/>
          <w:numId w:val="21"/>
        </w:numPr>
      </w:pPr>
      <w:r w:rsidRPr="0097377C">
        <w:t xml:space="preserve">What evidence-based or research-based programs have been implemented in your organization to meet the needs of children and families? For how long? How does your organization ensure program fidelity currently? </w:t>
      </w:r>
    </w:p>
    <w:p w14:paraId="462235AC" w14:textId="77777777" w:rsidR="0097377C" w:rsidRPr="0097377C" w:rsidRDefault="0097377C" w:rsidP="003C7BFC">
      <w:pPr>
        <w:pStyle w:val="BodyText"/>
      </w:pPr>
    </w:p>
    <w:p w14:paraId="2971D69C" w14:textId="77777777" w:rsidR="0097377C" w:rsidRPr="0097377C" w:rsidRDefault="0097377C" w:rsidP="003C7BFC">
      <w:pPr>
        <w:pStyle w:val="BodyText"/>
        <w:numPr>
          <w:ilvl w:val="0"/>
          <w:numId w:val="21"/>
        </w:numPr>
      </w:pPr>
      <w:r w:rsidRPr="0097377C">
        <w:t xml:space="preserve">What other services does your organization currently provide to support families in your community?  </w:t>
      </w:r>
    </w:p>
    <w:p w14:paraId="0F42F152" w14:textId="77777777" w:rsidR="0097377C" w:rsidRPr="0097377C" w:rsidRDefault="0097377C" w:rsidP="003C7BFC">
      <w:pPr>
        <w:pStyle w:val="BodyText"/>
      </w:pPr>
    </w:p>
    <w:p w14:paraId="163097AE" w14:textId="77777777" w:rsidR="0097377C" w:rsidRPr="0097377C" w:rsidRDefault="0097377C" w:rsidP="003C7BFC">
      <w:pPr>
        <w:pStyle w:val="BodyText"/>
        <w:numPr>
          <w:ilvl w:val="0"/>
          <w:numId w:val="21"/>
        </w:numPr>
      </w:pPr>
      <w:r w:rsidRPr="0097377C">
        <w:t>What barriers or challenges does your organization anticipate with regards to implementing SFP with fidelity? I.e., duplication of services, community calendar, technology, staffing, session space, etc.</w:t>
      </w:r>
    </w:p>
    <w:p w14:paraId="6137AD39" w14:textId="77777777" w:rsidR="0097377C" w:rsidRPr="0097377C" w:rsidRDefault="0097377C" w:rsidP="003C7BFC">
      <w:pPr>
        <w:pStyle w:val="BodyText"/>
      </w:pPr>
    </w:p>
    <w:p w14:paraId="2FFD5AB2" w14:textId="77777777" w:rsidR="0097377C" w:rsidRPr="0097377C" w:rsidRDefault="0097377C" w:rsidP="003C7BFC">
      <w:pPr>
        <w:pStyle w:val="BodyText"/>
        <w:numPr>
          <w:ilvl w:val="0"/>
          <w:numId w:val="21"/>
        </w:numPr>
      </w:pPr>
      <w:r w:rsidRPr="0097377C">
        <w:t xml:space="preserve">Describe your Continuous Quality Improvement (CQI) process facing barriers and/or challenges implementing a new program. </w:t>
      </w:r>
    </w:p>
    <w:p w14:paraId="258D233A" w14:textId="77777777" w:rsidR="0097377C" w:rsidRPr="0097377C" w:rsidRDefault="0097377C" w:rsidP="003C7BFC">
      <w:pPr>
        <w:pStyle w:val="BodyText"/>
      </w:pPr>
    </w:p>
    <w:p w14:paraId="328D2344" w14:textId="77777777" w:rsidR="0097377C" w:rsidRPr="0097377C" w:rsidRDefault="0097377C" w:rsidP="003C7BFC">
      <w:pPr>
        <w:pStyle w:val="BodyText"/>
        <w:numPr>
          <w:ilvl w:val="0"/>
          <w:numId w:val="21"/>
        </w:numPr>
      </w:pPr>
      <w:r w:rsidRPr="0097377C">
        <w:t xml:space="preserve">How will your organization ensure transportation, meals, and incentives are provided to families as required in the implementation of SFP?  </w:t>
      </w:r>
    </w:p>
    <w:p w14:paraId="6B8EAE35" w14:textId="77777777" w:rsidR="0097377C" w:rsidRPr="0097377C" w:rsidRDefault="0097377C" w:rsidP="003C7BFC">
      <w:pPr>
        <w:pStyle w:val="BodyText"/>
      </w:pPr>
    </w:p>
    <w:p w14:paraId="5BBE2488" w14:textId="77777777" w:rsidR="0097377C" w:rsidRPr="0097377C" w:rsidRDefault="0097377C" w:rsidP="003C7BFC">
      <w:pPr>
        <w:pStyle w:val="BodyText"/>
        <w:numPr>
          <w:ilvl w:val="0"/>
          <w:numId w:val="21"/>
        </w:numPr>
      </w:pPr>
      <w:r w:rsidRPr="0097377C">
        <w:t>Describe your plans for the physical location of the program. Include your insights on the site being welcoming and friendly for diverse groups of participants. Are you, your team and or partners available for a site visit?</w:t>
      </w:r>
    </w:p>
    <w:p w14:paraId="288C6A39" w14:textId="77777777" w:rsidR="0097377C" w:rsidRPr="0097377C" w:rsidRDefault="0097377C" w:rsidP="00E31F61">
      <w:pPr>
        <w:pStyle w:val="Heading3"/>
        <w:rPr>
          <w:shd w:val="clear" w:color="auto" w:fill="FFFFFF"/>
        </w:rPr>
      </w:pPr>
      <w:r w:rsidRPr="0097377C">
        <w:rPr>
          <w:shd w:val="clear" w:color="auto" w:fill="FFFFFF"/>
        </w:rPr>
        <w:t>Section C: Management and Staff</w:t>
      </w:r>
    </w:p>
    <w:p w14:paraId="2DD3C701" w14:textId="77777777" w:rsidR="0097377C" w:rsidRPr="0097377C" w:rsidRDefault="0097377C" w:rsidP="003C7BFC">
      <w:pPr>
        <w:pStyle w:val="BodyText"/>
      </w:pPr>
    </w:p>
    <w:p w14:paraId="308630FB" w14:textId="77777777" w:rsidR="0097377C" w:rsidRPr="0097377C" w:rsidRDefault="0097377C" w:rsidP="003C7BFC">
      <w:pPr>
        <w:pStyle w:val="BodyText"/>
        <w:numPr>
          <w:ilvl w:val="0"/>
          <w:numId w:val="22"/>
        </w:numPr>
      </w:pPr>
      <w:r w:rsidRPr="0097377C">
        <w:t xml:space="preserve">How will SFP be supported by different levels of your organization? i.e. staff, leadership and board leadership, etc.? Do you have </w:t>
      </w:r>
      <w:proofErr w:type="gramStart"/>
      <w:r w:rsidRPr="0097377C">
        <w:t>MOU’s</w:t>
      </w:r>
      <w:proofErr w:type="gramEnd"/>
      <w:r w:rsidRPr="0097377C">
        <w:t xml:space="preserve"> with partners that support your programs and or SFP?</w:t>
      </w:r>
    </w:p>
    <w:p w14:paraId="2711C8D4" w14:textId="77777777" w:rsidR="0097377C" w:rsidRPr="0097377C" w:rsidRDefault="0097377C" w:rsidP="003C7BFC">
      <w:pPr>
        <w:pStyle w:val="BodyText"/>
      </w:pPr>
    </w:p>
    <w:p w14:paraId="705236F8" w14:textId="77777777" w:rsidR="0097377C" w:rsidRPr="0097377C" w:rsidRDefault="0097377C" w:rsidP="003C7BFC">
      <w:pPr>
        <w:pStyle w:val="BodyText"/>
        <w:numPr>
          <w:ilvl w:val="0"/>
          <w:numId w:val="22"/>
        </w:numPr>
      </w:pPr>
      <w:r w:rsidRPr="0097377C">
        <w:t>What are your organization's current values and practices that integrate equity internally and in services provided?  What are your plans for continued growth in this area?</w:t>
      </w:r>
    </w:p>
    <w:p w14:paraId="1D13ACA6" w14:textId="77777777" w:rsidR="0097377C" w:rsidRPr="0097377C" w:rsidRDefault="0097377C" w:rsidP="003C7BFC">
      <w:pPr>
        <w:pStyle w:val="BodyText"/>
      </w:pPr>
    </w:p>
    <w:p w14:paraId="16D32D28" w14:textId="77777777" w:rsidR="0097377C" w:rsidRPr="0097377C" w:rsidRDefault="0097377C" w:rsidP="003C7BFC">
      <w:pPr>
        <w:pStyle w:val="BodyText"/>
        <w:numPr>
          <w:ilvl w:val="0"/>
          <w:numId w:val="22"/>
        </w:numPr>
      </w:pPr>
      <w:r w:rsidRPr="0097377C">
        <w:t>Please provide a brief description of your staff selection process, including the desired qualifications and experience. Explain how you will identify a SFP team that reflects the community you serve. For example, do you currently have or plan to hire bilingual staff to facilitate SFP in Spanish for a Spanish speaking community?</w:t>
      </w:r>
    </w:p>
    <w:p w14:paraId="3E780AA2" w14:textId="77777777" w:rsidR="0097377C" w:rsidRPr="0097377C" w:rsidRDefault="0097377C" w:rsidP="003C7BFC">
      <w:pPr>
        <w:pStyle w:val="BodyText"/>
      </w:pPr>
    </w:p>
    <w:p w14:paraId="1E3CBE0C" w14:textId="77777777" w:rsidR="0097377C" w:rsidRPr="0097377C" w:rsidRDefault="0097377C" w:rsidP="003C7BFC">
      <w:pPr>
        <w:pStyle w:val="BodyText"/>
        <w:numPr>
          <w:ilvl w:val="0"/>
          <w:numId w:val="22"/>
        </w:numPr>
      </w:pPr>
      <w:r w:rsidRPr="0097377C">
        <w:t xml:space="preserve">How will you ensure staff retention and address possible staff turnover? </w:t>
      </w:r>
    </w:p>
    <w:p w14:paraId="1B5399FE" w14:textId="77777777" w:rsidR="0097377C" w:rsidRPr="0097377C" w:rsidRDefault="0097377C" w:rsidP="003C7BFC">
      <w:pPr>
        <w:pStyle w:val="BodyText"/>
      </w:pPr>
    </w:p>
    <w:p w14:paraId="5CDEE47C" w14:textId="77777777" w:rsidR="0097377C" w:rsidRPr="0097377C" w:rsidRDefault="0097377C" w:rsidP="003C7BFC">
      <w:pPr>
        <w:pStyle w:val="BodyText"/>
      </w:pPr>
    </w:p>
    <w:p w14:paraId="6DF04F79" w14:textId="5A43E0CE" w:rsidR="0097377C" w:rsidRPr="0097377C" w:rsidRDefault="0097377C" w:rsidP="003C7BFC">
      <w:pPr>
        <w:pStyle w:val="BodyText"/>
      </w:pPr>
      <w:r w:rsidRPr="00D83737">
        <w:rPr>
          <w:b/>
          <w:bCs/>
        </w:rPr>
        <w:t>Primary Contact Print Name:</w:t>
      </w:r>
      <w:r w:rsidRPr="0097377C">
        <w:t xml:space="preserve"> _____________________________________</w:t>
      </w:r>
    </w:p>
    <w:p w14:paraId="3D6D25E3" w14:textId="77777777" w:rsidR="0097377C" w:rsidRPr="0097377C" w:rsidRDefault="0097377C" w:rsidP="003C7BFC">
      <w:pPr>
        <w:pStyle w:val="BodyText"/>
      </w:pPr>
    </w:p>
    <w:p w14:paraId="1570C91A" w14:textId="79BE3A73" w:rsidR="00D16B04" w:rsidRPr="00156F59" w:rsidRDefault="0097377C" w:rsidP="003C7BFC">
      <w:pPr>
        <w:pStyle w:val="BodyText"/>
      </w:pPr>
      <w:r w:rsidRPr="00D83737">
        <w:rPr>
          <w:b/>
          <w:bCs/>
        </w:rPr>
        <w:t>Primary Contact Signature</w:t>
      </w:r>
      <w:r w:rsidR="00D83737">
        <w:rPr>
          <w:b/>
          <w:bCs/>
        </w:rPr>
        <w:t xml:space="preserve"> _</w:t>
      </w:r>
      <w:r w:rsidRPr="0097377C">
        <w:t>______________________________________</w:t>
      </w:r>
      <w:r w:rsidR="00081F5A">
        <w:tab/>
      </w:r>
      <w:r w:rsidR="00081F5A" w:rsidRPr="00D83737">
        <w:rPr>
          <w:b/>
          <w:bCs/>
        </w:rPr>
        <w:t>D</w:t>
      </w:r>
      <w:r w:rsidRPr="00D83737">
        <w:rPr>
          <w:b/>
          <w:bCs/>
        </w:rPr>
        <w:t>ate:</w:t>
      </w:r>
      <w:r w:rsidRPr="0097377C">
        <w:t xml:space="preserve"> _________________________</w:t>
      </w:r>
      <w:r w:rsidRPr="0097377C">
        <w:tab/>
      </w:r>
    </w:p>
    <w:sectPr w:rsidR="00D16B04" w:rsidRPr="00156F59" w:rsidSect="00213C3B">
      <w:footerReference w:type="even" r:id="rId13"/>
      <w:footerReference w:type="default" r:id="rId14"/>
      <w:pgSz w:w="12240" w:h="15840"/>
      <w:pgMar w:top="360" w:right="720" w:bottom="1440" w:left="720"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DC91D0" w14:textId="77777777" w:rsidR="00A23177" w:rsidRDefault="00A23177" w:rsidP="00E848AF">
      <w:pPr>
        <w:spacing w:line="240" w:lineRule="auto"/>
      </w:pPr>
      <w:r>
        <w:separator/>
      </w:r>
    </w:p>
  </w:endnote>
  <w:endnote w:type="continuationSeparator" w:id="0">
    <w:p w14:paraId="65A60706" w14:textId="77777777" w:rsidR="00A23177" w:rsidRDefault="00A23177" w:rsidP="00E84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imes New Roman (Headings CS)">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67814251"/>
      <w:docPartObj>
        <w:docPartGallery w:val="Page Numbers (Bottom of Page)"/>
        <w:docPartUnique/>
      </w:docPartObj>
    </w:sdtPr>
    <w:sdtEndPr>
      <w:rPr>
        <w:rStyle w:val="PageNumber"/>
      </w:rPr>
    </w:sdtEndPr>
    <w:sdtContent>
      <w:p w14:paraId="5C24B9E0" w14:textId="77777777" w:rsidR="00B714B7" w:rsidRDefault="00B714B7" w:rsidP="00AD00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7FBB9C5" w14:textId="77777777" w:rsidR="00B714B7" w:rsidRDefault="00B714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rPr>
      <w:id w:val="-2029318142"/>
      <w:docPartObj>
        <w:docPartGallery w:val="Page Numbers (Bottom of Page)"/>
        <w:docPartUnique/>
      </w:docPartObj>
    </w:sdtPr>
    <w:sdtEndPr>
      <w:rPr>
        <w:rStyle w:val="PageNumber"/>
      </w:rPr>
    </w:sdtEndPr>
    <w:sdtContent>
      <w:p w14:paraId="5F81FFC6" w14:textId="77777777" w:rsidR="00B714B7" w:rsidRPr="00B714B7" w:rsidRDefault="00B714B7" w:rsidP="00AD0091">
        <w:pPr>
          <w:pStyle w:val="Footer"/>
          <w:framePr w:wrap="none" w:vAnchor="text" w:hAnchor="margin" w:xAlign="right" w:y="1"/>
          <w:rPr>
            <w:rStyle w:val="PageNumber"/>
            <w:rFonts w:ascii="Arial" w:hAnsi="Arial" w:cs="Arial"/>
            <w:b/>
            <w:bCs/>
          </w:rPr>
        </w:pPr>
        <w:r w:rsidRPr="00B714B7">
          <w:rPr>
            <w:rStyle w:val="PageNumber"/>
            <w:rFonts w:ascii="Arial" w:hAnsi="Arial" w:cs="Arial"/>
            <w:b/>
            <w:bCs/>
          </w:rPr>
          <w:fldChar w:fldCharType="begin"/>
        </w:r>
        <w:r w:rsidRPr="00B714B7">
          <w:rPr>
            <w:rStyle w:val="PageNumber"/>
            <w:rFonts w:ascii="Arial" w:hAnsi="Arial" w:cs="Arial"/>
            <w:b/>
            <w:bCs/>
          </w:rPr>
          <w:instrText xml:space="preserve"> PAGE </w:instrText>
        </w:r>
        <w:r w:rsidRPr="00B714B7">
          <w:rPr>
            <w:rStyle w:val="PageNumber"/>
            <w:rFonts w:ascii="Arial" w:hAnsi="Arial" w:cs="Arial"/>
            <w:b/>
            <w:bCs/>
          </w:rPr>
          <w:fldChar w:fldCharType="separate"/>
        </w:r>
        <w:r w:rsidRPr="00B714B7">
          <w:rPr>
            <w:rStyle w:val="PageNumber"/>
            <w:rFonts w:ascii="Arial" w:hAnsi="Arial" w:cs="Arial"/>
            <w:b/>
            <w:bCs/>
            <w:noProof/>
          </w:rPr>
          <w:t>1</w:t>
        </w:r>
        <w:r w:rsidRPr="00B714B7">
          <w:rPr>
            <w:rStyle w:val="PageNumber"/>
            <w:rFonts w:ascii="Arial" w:hAnsi="Arial" w:cs="Arial"/>
            <w:b/>
            <w:bCs/>
          </w:rPr>
          <w:fldChar w:fldCharType="end"/>
        </w:r>
      </w:p>
    </w:sdtContent>
  </w:sdt>
  <w:p w14:paraId="193E29D2" w14:textId="77777777" w:rsidR="00B714B7" w:rsidRDefault="00B714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185222" w14:textId="77777777" w:rsidR="00A23177" w:rsidRDefault="00A23177" w:rsidP="00E848AF">
      <w:pPr>
        <w:spacing w:line="240" w:lineRule="auto"/>
      </w:pPr>
      <w:r>
        <w:separator/>
      </w:r>
    </w:p>
  </w:footnote>
  <w:footnote w:type="continuationSeparator" w:id="0">
    <w:p w14:paraId="0DFEE044" w14:textId="77777777" w:rsidR="00A23177" w:rsidRDefault="00A23177" w:rsidP="00E848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EA8EEE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41684A8"/>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99F006A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3162D51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8244140C"/>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47A26512"/>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E950313A"/>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0D1892A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DEC30D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39862E58"/>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257AFB62"/>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6D5385A"/>
    <w:multiLevelType w:val="hybridMultilevel"/>
    <w:tmpl w:val="7310CF82"/>
    <w:lvl w:ilvl="0" w:tplc="71FC4600">
      <w:start w:val="1"/>
      <w:numFmt w:val="bullet"/>
      <w:pStyle w:val="Bullet"/>
      <w:lvlText w:val=""/>
      <w:lvlJc w:val="left"/>
      <w:pPr>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F48D2"/>
    <w:multiLevelType w:val="hybridMultilevel"/>
    <w:tmpl w:val="CA907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4C0927"/>
    <w:multiLevelType w:val="multilevel"/>
    <w:tmpl w:val="1E005E7E"/>
    <w:styleLink w:val="Subbullet"/>
    <w:lvl w:ilvl="0">
      <w:start w:val="1"/>
      <w:numFmt w:val="bullet"/>
      <w:lvlText w:val="o"/>
      <w:lvlJc w:val="left"/>
      <w:pPr>
        <w:ind w:left="720" w:hanging="360"/>
      </w:pPr>
      <w:rPr>
        <w:rFonts w:ascii="Courier New" w:hAnsi="Courier New"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15:restartNumberingAfterBreak="0">
    <w:nsid w:val="284F0F06"/>
    <w:multiLevelType w:val="hybridMultilevel"/>
    <w:tmpl w:val="030421F4"/>
    <w:lvl w:ilvl="0" w:tplc="EBB05C5C">
      <w:start w:val="1"/>
      <w:numFmt w:val="decimal"/>
      <w:lvlText w:val="%1."/>
      <w:lvlJc w:val="left"/>
      <w:pPr>
        <w:tabs>
          <w:tab w:val="num" w:pos="720"/>
        </w:tabs>
        <w:ind w:left="720" w:hanging="360"/>
      </w:pPr>
      <w:rPr>
        <w:rFonts w:ascii="Century Schoolbook" w:eastAsia="Times New Roman" w:hAnsi="Century Schoolbook" w:cs="Times New Roman"/>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AA7A14"/>
    <w:multiLevelType w:val="hybridMultilevel"/>
    <w:tmpl w:val="440046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474AB2"/>
    <w:multiLevelType w:val="hybridMultilevel"/>
    <w:tmpl w:val="9FDE7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FC3378"/>
    <w:multiLevelType w:val="hybridMultilevel"/>
    <w:tmpl w:val="252433BE"/>
    <w:lvl w:ilvl="0" w:tplc="6756A622">
      <w:start w:val="1"/>
      <w:numFmt w:val="bullet"/>
      <w:pStyle w:val="Bulletlis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7938C1"/>
    <w:multiLevelType w:val="hybridMultilevel"/>
    <w:tmpl w:val="27508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0D3A7A"/>
    <w:multiLevelType w:val="hybridMultilevel"/>
    <w:tmpl w:val="3160B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955AA1"/>
    <w:multiLevelType w:val="hybridMultilevel"/>
    <w:tmpl w:val="1CFE8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5A11DB"/>
    <w:multiLevelType w:val="hybridMultilevel"/>
    <w:tmpl w:val="6D1C69E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08505600">
    <w:abstractNumId w:val="11"/>
  </w:num>
  <w:num w:numId="2" w16cid:durableId="390541801">
    <w:abstractNumId w:val="11"/>
  </w:num>
  <w:num w:numId="3" w16cid:durableId="1622303426">
    <w:abstractNumId w:val="14"/>
  </w:num>
  <w:num w:numId="4" w16cid:durableId="722019654">
    <w:abstractNumId w:val="13"/>
  </w:num>
  <w:num w:numId="5" w16cid:durableId="1773235238">
    <w:abstractNumId w:val="13"/>
  </w:num>
  <w:num w:numId="6" w16cid:durableId="2042245970">
    <w:abstractNumId w:val="17"/>
  </w:num>
  <w:num w:numId="7" w16cid:durableId="1408763363">
    <w:abstractNumId w:val="10"/>
  </w:num>
  <w:num w:numId="8" w16cid:durableId="926235231">
    <w:abstractNumId w:val="0"/>
  </w:num>
  <w:num w:numId="9" w16cid:durableId="1365209467">
    <w:abstractNumId w:val="1"/>
  </w:num>
  <w:num w:numId="10" w16cid:durableId="92941557">
    <w:abstractNumId w:val="2"/>
  </w:num>
  <w:num w:numId="11" w16cid:durableId="600065611">
    <w:abstractNumId w:val="3"/>
  </w:num>
  <w:num w:numId="12" w16cid:durableId="1941453541">
    <w:abstractNumId w:val="4"/>
  </w:num>
  <w:num w:numId="13" w16cid:durableId="1931310823">
    <w:abstractNumId w:val="9"/>
  </w:num>
  <w:num w:numId="14" w16cid:durableId="264391528">
    <w:abstractNumId w:val="5"/>
  </w:num>
  <w:num w:numId="15" w16cid:durableId="1269123294">
    <w:abstractNumId w:val="6"/>
  </w:num>
  <w:num w:numId="16" w16cid:durableId="803893084">
    <w:abstractNumId w:val="7"/>
  </w:num>
  <w:num w:numId="17" w16cid:durableId="707074140">
    <w:abstractNumId w:val="8"/>
  </w:num>
  <w:num w:numId="18" w16cid:durableId="1263026156">
    <w:abstractNumId w:val="12"/>
  </w:num>
  <w:num w:numId="19" w16cid:durableId="37626425">
    <w:abstractNumId w:val="19"/>
  </w:num>
  <w:num w:numId="20" w16cid:durableId="1744595743">
    <w:abstractNumId w:val="16"/>
  </w:num>
  <w:num w:numId="21" w16cid:durableId="1941377123">
    <w:abstractNumId w:val="20"/>
  </w:num>
  <w:num w:numId="22" w16cid:durableId="784158360">
    <w:abstractNumId w:val="18"/>
  </w:num>
  <w:num w:numId="23" w16cid:durableId="539978593">
    <w:abstractNumId w:val="21"/>
  </w:num>
  <w:num w:numId="24" w16cid:durableId="160001682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95"/>
    <w:rsid w:val="00002FBA"/>
    <w:rsid w:val="00057159"/>
    <w:rsid w:val="00080E77"/>
    <w:rsid w:val="00081F5A"/>
    <w:rsid w:val="001378EC"/>
    <w:rsid w:val="00145596"/>
    <w:rsid w:val="00156F59"/>
    <w:rsid w:val="001A32FA"/>
    <w:rsid w:val="001A5172"/>
    <w:rsid w:val="001E0BE7"/>
    <w:rsid w:val="001E6EE5"/>
    <w:rsid w:val="001F6CF3"/>
    <w:rsid w:val="00213C3B"/>
    <w:rsid w:val="00273F95"/>
    <w:rsid w:val="002F4D59"/>
    <w:rsid w:val="0032679C"/>
    <w:rsid w:val="00347725"/>
    <w:rsid w:val="00351555"/>
    <w:rsid w:val="00393282"/>
    <w:rsid w:val="003B33DC"/>
    <w:rsid w:val="003C06E4"/>
    <w:rsid w:val="003C1293"/>
    <w:rsid w:val="003C3259"/>
    <w:rsid w:val="003C7BFC"/>
    <w:rsid w:val="003E3734"/>
    <w:rsid w:val="00417DE3"/>
    <w:rsid w:val="004201AF"/>
    <w:rsid w:val="00432E4B"/>
    <w:rsid w:val="00441550"/>
    <w:rsid w:val="004968CF"/>
    <w:rsid w:val="004C6DDF"/>
    <w:rsid w:val="005251D8"/>
    <w:rsid w:val="005A13AA"/>
    <w:rsid w:val="005D409A"/>
    <w:rsid w:val="005D77F4"/>
    <w:rsid w:val="006A5BA1"/>
    <w:rsid w:val="007132A0"/>
    <w:rsid w:val="00743631"/>
    <w:rsid w:val="007D3382"/>
    <w:rsid w:val="00800BD0"/>
    <w:rsid w:val="008544EC"/>
    <w:rsid w:val="0085556E"/>
    <w:rsid w:val="008F2EE8"/>
    <w:rsid w:val="009576B9"/>
    <w:rsid w:val="00960C86"/>
    <w:rsid w:val="0097377C"/>
    <w:rsid w:val="009B5A54"/>
    <w:rsid w:val="00A11736"/>
    <w:rsid w:val="00A23177"/>
    <w:rsid w:val="00A32E7A"/>
    <w:rsid w:val="00A52B38"/>
    <w:rsid w:val="00A55CCD"/>
    <w:rsid w:val="00A713F0"/>
    <w:rsid w:val="00AB6DC8"/>
    <w:rsid w:val="00AC4804"/>
    <w:rsid w:val="00B03CDE"/>
    <w:rsid w:val="00B4740D"/>
    <w:rsid w:val="00B5146F"/>
    <w:rsid w:val="00B714B7"/>
    <w:rsid w:val="00B826B3"/>
    <w:rsid w:val="00C17B4C"/>
    <w:rsid w:val="00C65E2E"/>
    <w:rsid w:val="00D05799"/>
    <w:rsid w:val="00D16B04"/>
    <w:rsid w:val="00D26381"/>
    <w:rsid w:val="00D83737"/>
    <w:rsid w:val="00D922E1"/>
    <w:rsid w:val="00DF38DF"/>
    <w:rsid w:val="00DF522C"/>
    <w:rsid w:val="00E31F61"/>
    <w:rsid w:val="00E36CCA"/>
    <w:rsid w:val="00E65D36"/>
    <w:rsid w:val="00E707B9"/>
    <w:rsid w:val="00E848AF"/>
    <w:rsid w:val="00EB4DBA"/>
    <w:rsid w:val="00F214EB"/>
    <w:rsid w:val="00F87EF9"/>
    <w:rsid w:val="00FC2967"/>
    <w:rsid w:val="00FC70D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95DEEA"/>
  <w15:docId w15:val="{19244139-F872-495A-A27B-ECF3DADD6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85556E"/>
    <w:pPr>
      <w:spacing w:line="280" w:lineRule="atLeast"/>
    </w:pPr>
    <w:rPr>
      <w:rFonts w:cs="Times New Roman"/>
      <w:sz w:val="20"/>
    </w:rPr>
  </w:style>
  <w:style w:type="paragraph" w:styleId="Heading1">
    <w:name w:val="heading 1"/>
    <w:basedOn w:val="Normal"/>
    <w:next w:val="BodyText"/>
    <w:link w:val="Heading1Char"/>
    <w:autoRedefine/>
    <w:qFormat/>
    <w:rsid w:val="006A5BA1"/>
    <w:pPr>
      <w:keepNext/>
      <w:spacing w:before="200" w:after="400"/>
      <w:jc w:val="center"/>
      <w:outlineLvl w:val="0"/>
    </w:pPr>
    <w:rPr>
      <w:rFonts w:ascii="Georgia" w:eastAsiaTheme="majorEastAsia" w:hAnsi="Georgia" w:cstheme="majorBidi"/>
      <w:b/>
      <w:i/>
      <w:iCs/>
      <w:color w:val="00ADDC" w:themeColor="text2"/>
      <w:kern w:val="32"/>
      <w:sz w:val="36"/>
      <w:szCs w:val="32"/>
    </w:rPr>
  </w:style>
  <w:style w:type="paragraph" w:styleId="Heading2">
    <w:name w:val="heading 2"/>
    <w:basedOn w:val="Normal"/>
    <w:next w:val="BodyText"/>
    <w:link w:val="Heading2Char"/>
    <w:unhideWhenUsed/>
    <w:qFormat/>
    <w:rsid w:val="00080E77"/>
    <w:pPr>
      <w:keepNext/>
      <w:spacing w:before="320" w:after="160"/>
      <w:outlineLvl w:val="1"/>
    </w:pPr>
    <w:rPr>
      <w:rFonts w:ascii="Arial" w:eastAsiaTheme="majorEastAsia" w:hAnsi="Arial" w:cs="Times New Roman (Headings CS)"/>
      <w:b/>
      <w:bCs/>
      <w:iCs/>
      <w:caps/>
      <w:color w:val="C40075" w:themeColor="accent6"/>
      <w:spacing w:val="10"/>
      <w:sz w:val="28"/>
      <w:szCs w:val="28"/>
      <w:shd w:val="clear" w:color="auto" w:fill="FFFFFF"/>
      <w:lang w:val="fr-FR"/>
    </w:rPr>
  </w:style>
  <w:style w:type="paragraph" w:styleId="Heading3">
    <w:name w:val="heading 3"/>
    <w:basedOn w:val="Normal"/>
    <w:next w:val="Normal"/>
    <w:link w:val="Heading3Char"/>
    <w:autoRedefine/>
    <w:uiPriority w:val="9"/>
    <w:unhideWhenUsed/>
    <w:qFormat/>
    <w:rsid w:val="001A32FA"/>
    <w:pPr>
      <w:keepNext/>
      <w:keepLines/>
      <w:spacing w:before="320"/>
      <w:outlineLvl w:val="2"/>
    </w:pPr>
    <w:rPr>
      <w:rFonts w:ascii="Arial" w:eastAsiaTheme="majorEastAsia" w:hAnsi="Arial" w:cstheme="majorBidi"/>
      <w:b/>
      <w:bCs/>
      <w:color w:val="262626" w:themeColor="text1" w:themeShade="BF"/>
      <w:sz w:val="24"/>
    </w:rPr>
  </w:style>
  <w:style w:type="paragraph" w:styleId="Heading4">
    <w:name w:val="heading 4"/>
    <w:basedOn w:val="Normal"/>
    <w:next w:val="Normal"/>
    <w:link w:val="Heading4Char"/>
    <w:autoRedefine/>
    <w:uiPriority w:val="9"/>
    <w:unhideWhenUsed/>
    <w:qFormat/>
    <w:rsid w:val="00351555"/>
    <w:pPr>
      <w:keepNext/>
      <w:keepLines/>
      <w:spacing w:before="320" w:after="160"/>
      <w:outlineLvl w:val="3"/>
    </w:pPr>
    <w:rPr>
      <w:rFonts w:ascii="Arial" w:eastAsiaTheme="majorEastAsia" w:hAnsi="Arial" w:cstheme="majorBidi"/>
      <w:b/>
      <w:iCs/>
      <w:color w:val="848484" w:themeColor="text1" w:themeTint="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T-FollowedHyperlink">
    <w:name w:val="CT -Followed Hyperlink"/>
    <w:basedOn w:val="NormalWeb"/>
    <w:next w:val="BodyText"/>
    <w:autoRedefine/>
    <w:rsid w:val="004968CF"/>
    <w:pPr>
      <w:ind w:left="-270"/>
    </w:pPr>
  </w:style>
  <w:style w:type="paragraph" w:styleId="NormalWeb">
    <w:name w:val="Normal (Web)"/>
    <w:basedOn w:val="Normal"/>
    <w:uiPriority w:val="99"/>
    <w:semiHidden/>
    <w:unhideWhenUsed/>
    <w:rsid w:val="004968CF"/>
  </w:style>
  <w:style w:type="paragraph" w:styleId="BodyText">
    <w:name w:val="Body Text"/>
    <w:basedOn w:val="Normal"/>
    <w:link w:val="BodyTextChar"/>
    <w:qFormat/>
    <w:rsid w:val="003C7BFC"/>
    <w:pPr>
      <w:spacing w:after="120"/>
    </w:pPr>
    <w:rPr>
      <w:rFonts w:ascii="Arial" w:hAnsi="Arial"/>
      <w:shd w:val="clear" w:color="auto" w:fill="FFFFFF"/>
      <w:lang w:eastAsia="en-US"/>
    </w:rPr>
  </w:style>
  <w:style w:type="character" w:customStyle="1" w:styleId="BodyTextChar">
    <w:name w:val="Body Text Char"/>
    <w:basedOn w:val="DefaultParagraphFont"/>
    <w:link w:val="BodyText"/>
    <w:rsid w:val="003C7BFC"/>
    <w:rPr>
      <w:rFonts w:ascii="Arial" w:hAnsi="Arial" w:cs="Times New Roman"/>
      <w:sz w:val="20"/>
      <w:lang w:eastAsia="en-US"/>
    </w:rPr>
  </w:style>
  <w:style w:type="paragraph" w:customStyle="1" w:styleId="CT-Hyperlink">
    <w:name w:val="CT-Hyperlink"/>
    <w:basedOn w:val="NormalWeb"/>
    <w:next w:val="BodyText"/>
    <w:autoRedefine/>
    <w:rsid w:val="004968CF"/>
    <w:pPr>
      <w:ind w:left="-270"/>
    </w:pPr>
    <w:rPr>
      <w:u w:val="single"/>
    </w:rPr>
  </w:style>
  <w:style w:type="paragraph" w:customStyle="1" w:styleId="Letterheadbody">
    <w:name w:val="Letterhead body"/>
    <w:basedOn w:val="BodyText"/>
    <w:rsid w:val="00A52B38"/>
    <w:pPr>
      <w:spacing w:before="122" w:after="122"/>
    </w:pPr>
    <w:rPr>
      <w:rFonts w:asciiTheme="majorHAnsi" w:hAnsiTheme="majorHAnsi"/>
      <w:color w:val="333333" w:themeColor="text1"/>
      <w:sz w:val="22"/>
    </w:rPr>
  </w:style>
  <w:style w:type="character" w:customStyle="1" w:styleId="Heading1Char">
    <w:name w:val="Heading 1 Char"/>
    <w:basedOn w:val="DefaultParagraphFont"/>
    <w:link w:val="Heading1"/>
    <w:rsid w:val="006A5BA1"/>
    <w:rPr>
      <w:rFonts w:ascii="Georgia" w:eastAsiaTheme="majorEastAsia" w:hAnsi="Georgia" w:cstheme="majorBidi"/>
      <w:b/>
      <w:i/>
      <w:iCs/>
      <w:color w:val="00ADDC" w:themeColor="text2"/>
      <w:kern w:val="32"/>
      <w:sz w:val="36"/>
      <w:szCs w:val="32"/>
    </w:rPr>
  </w:style>
  <w:style w:type="character" w:customStyle="1" w:styleId="Heading2Char">
    <w:name w:val="Heading 2 Char"/>
    <w:basedOn w:val="DefaultParagraphFont"/>
    <w:link w:val="Heading2"/>
    <w:rsid w:val="00080E77"/>
    <w:rPr>
      <w:rFonts w:ascii="Arial" w:eastAsiaTheme="majorEastAsia" w:hAnsi="Arial" w:cs="Times New Roman (Headings CS)"/>
      <w:b/>
      <w:bCs/>
      <w:iCs/>
      <w:caps/>
      <w:color w:val="C40075" w:themeColor="accent6"/>
      <w:spacing w:val="10"/>
      <w:sz w:val="28"/>
      <w:szCs w:val="28"/>
      <w:lang w:val="fr-FR"/>
    </w:rPr>
  </w:style>
  <w:style w:type="paragraph" w:customStyle="1" w:styleId="Bullet">
    <w:name w:val="* Bullet"/>
    <w:basedOn w:val="Normal"/>
    <w:link w:val="BulletChar"/>
    <w:autoRedefine/>
    <w:rsid w:val="00057159"/>
    <w:pPr>
      <w:numPr>
        <w:numId w:val="2"/>
      </w:numPr>
      <w:overflowPunct w:val="0"/>
      <w:autoSpaceDE w:val="0"/>
      <w:autoSpaceDN w:val="0"/>
      <w:adjustRightInd w:val="0"/>
      <w:spacing w:after="120"/>
      <w:textAlignment w:val="baseline"/>
    </w:pPr>
  </w:style>
  <w:style w:type="character" w:customStyle="1" w:styleId="BulletChar">
    <w:name w:val="* Bullet Char"/>
    <w:link w:val="Bullet"/>
    <w:rsid w:val="00057159"/>
    <w:rPr>
      <w:sz w:val="22"/>
      <w:szCs w:val="24"/>
    </w:rPr>
  </w:style>
  <w:style w:type="paragraph" w:customStyle="1" w:styleId="Bulletlist">
    <w:name w:val="Bullet list"/>
    <w:basedOn w:val="ListBullet"/>
    <w:next w:val="BodyText"/>
    <w:autoRedefine/>
    <w:qFormat/>
    <w:rsid w:val="00743631"/>
    <w:pPr>
      <w:numPr>
        <w:numId w:val="6"/>
      </w:numPr>
      <w:spacing w:before="240" w:after="240"/>
      <w:contextualSpacing w:val="0"/>
    </w:pPr>
    <w:rPr>
      <w:rFonts w:ascii="Arial" w:hAnsi="Arial"/>
      <w:shd w:val="clear" w:color="auto" w:fill="FFFFFF"/>
      <w:lang w:eastAsia="en-US"/>
    </w:rPr>
  </w:style>
  <w:style w:type="numbering" w:customStyle="1" w:styleId="Subbullet">
    <w:name w:val="Sub bullet"/>
    <w:basedOn w:val="NoList"/>
    <w:rsid w:val="00057159"/>
    <w:pPr>
      <w:numPr>
        <w:numId w:val="4"/>
      </w:numPr>
    </w:pPr>
  </w:style>
  <w:style w:type="paragraph" w:styleId="Footer">
    <w:name w:val="footer"/>
    <w:basedOn w:val="Normal"/>
    <w:link w:val="FooterChar"/>
    <w:autoRedefine/>
    <w:rsid w:val="00A713F0"/>
    <w:pPr>
      <w:tabs>
        <w:tab w:val="center" w:pos="4320"/>
        <w:tab w:val="right" w:pos="8640"/>
      </w:tabs>
      <w:spacing w:after="240" w:line="280" w:lineRule="exact"/>
      <w:ind w:right="360"/>
    </w:pPr>
    <w:rPr>
      <w:rFonts w:cstheme="minorBidi"/>
      <w:sz w:val="16"/>
    </w:rPr>
  </w:style>
  <w:style w:type="character" w:customStyle="1" w:styleId="FooterChar">
    <w:name w:val="Footer Char"/>
    <w:link w:val="Footer"/>
    <w:rsid w:val="00A713F0"/>
    <w:rPr>
      <w:sz w:val="16"/>
      <w:szCs w:val="24"/>
    </w:rPr>
  </w:style>
  <w:style w:type="paragraph" w:styleId="BalloonText">
    <w:name w:val="Balloon Text"/>
    <w:basedOn w:val="Normal"/>
    <w:link w:val="BalloonTextChar"/>
    <w:uiPriority w:val="99"/>
    <w:semiHidden/>
    <w:unhideWhenUsed/>
    <w:rsid w:val="00E848AF"/>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848AF"/>
    <w:rPr>
      <w:rFonts w:ascii="Lucida Grande" w:hAnsi="Lucida Grande" w:cs="Times New Roman"/>
      <w:sz w:val="18"/>
      <w:szCs w:val="18"/>
    </w:rPr>
  </w:style>
  <w:style w:type="paragraph" w:styleId="Header">
    <w:name w:val="header"/>
    <w:basedOn w:val="Normal"/>
    <w:link w:val="HeaderChar"/>
    <w:uiPriority w:val="99"/>
    <w:unhideWhenUsed/>
    <w:rsid w:val="00E848AF"/>
    <w:pPr>
      <w:tabs>
        <w:tab w:val="center" w:pos="4320"/>
        <w:tab w:val="right" w:pos="8640"/>
      </w:tabs>
      <w:spacing w:line="240" w:lineRule="auto"/>
    </w:pPr>
  </w:style>
  <w:style w:type="character" w:customStyle="1" w:styleId="HeaderChar">
    <w:name w:val="Header Char"/>
    <w:basedOn w:val="DefaultParagraphFont"/>
    <w:link w:val="Header"/>
    <w:uiPriority w:val="99"/>
    <w:rsid w:val="00E848AF"/>
    <w:rPr>
      <w:rFonts w:ascii="Times New Roman" w:hAnsi="Times New Roman" w:cs="Times New Roman"/>
      <w:sz w:val="22"/>
    </w:rPr>
  </w:style>
  <w:style w:type="paragraph" w:styleId="TOCHeading">
    <w:name w:val="TOC Heading"/>
    <w:basedOn w:val="Heading1"/>
    <w:next w:val="Normal"/>
    <w:uiPriority w:val="39"/>
    <w:unhideWhenUsed/>
    <w:rsid w:val="00E848AF"/>
    <w:pPr>
      <w:keepLines/>
      <w:spacing w:before="480" w:after="0" w:line="276" w:lineRule="auto"/>
      <w:outlineLvl w:val="9"/>
    </w:pPr>
    <w:rPr>
      <w:color w:val="C44F0A" w:themeColor="accent1" w:themeShade="BF"/>
      <w:kern w:val="0"/>
      <w:szCs w:val="28"/>
      <w:lang w:eastAsia="en-US"/>
    </w:rPr>
  </w:style>
  <w:style w:type="paragraph" w:styleId="TOC1">
    <w:name w:val="toc 1"/>
    <w:basedOn w:val="Normal"/>
    <w:next w:val="Normal"/>
    <w:autoRedefine/>
    <w:uiPriority w:val="39"/>
    <w:semiHidden/>
    <w:unhideWhenUsed/>
    <w:rsid w:val="00E848AF"/>
    <w:pPr>
      <w:spacing w:before="120"/>
    </w:pPr>
    <w:rPr>
      <w:rFonts w:asciiTheme="majorHAnsi" w:hAnsiTheme="majorHAnsi"/>
      <w:b/>
      <w:color w:val="548DD4"/>
      <w:sz w:val="24"/>
    </w:rPr>
  </w:style>
  <w:style w:type="paragraph" w:styleId="TOC2">
    <w:name w:val="toc 2"/>
    <w:basedOn w:val="Normal"/>
    <w:next w:val="Normal"/>
    <w:autoRedefine/>
    <w:uiPriority w:val="39"/>
    <w:semiHidden/>
    <w:unhideWhenUsed/>
    <w:rsid w:val="00E848AF"/>
    <w:rPr>
      <w:szCs w:val="22"/>
    </w:rPr>
  </w:style>
  <w:style w:type="paragraph" w:styleId="TOC3">
    <w:name w:val="toc 3"/>
    <w:basedOn w:val="Normal"/>
    <w:next w:val="Normal"/>
    <w:autoRedefine/>
    <w:uiPriority w:val="39"/>
    <w:semiHidden/>
    <w:unhideWhenUsed/>
    <w:rsid w:val="00E848AF"/>
    <w:pPr>
      <w:ind w:left="220"/>
    </w:pPr>
    <w:rPr>
      <w:i/>
      <w:szCs w:val="22"/>
    </w:rPr>
  </w:style>
  <w:style w:type="paragraph" w:styleId="TOC4">
    <w:name w:val="toc 4"/>
    <w:basedOn w:val="Normal"/>
    <w:next w:val="Normal"/>
    <w:autoRedefine/>
    <w:uiPriority w:val="39"/>
    <w:semiHidden/>
    <w:unhideWhenUsed/>
    <w:rsid w:val="00E848AF"/>
    <w:pPr>
      <w:pBdr>
        <w:between w:val="double" w:sz="6" w:space="0" w:color="auto"/>
      </w:pBdr>
      <w:ind w:left="440"/>
    </w:pPr>
    <w:rPr>
      <w:szCs w:val="20"/>
    </w:rPr>
  </w:style>
  <w:style w:type="paragraph" w:styleId="TOC5">
    <w:name w:val="toc 5"/>
    <w:basedOn w:val="Normal"/>
    <w:next w:val="Normal"/>
    <w:autoRedefine/>
    <w:uiPriority w:val="39"/>
    <w:semiHidden/>
    <w:unhideWhenUsed/>
    <w:rsid w:val="00E848AF"/>
    <w:pPr>
      <w:pBdr>
        <w:between w:val="double" w:sz="6" w:space="0" w:color="auto"/>
      </w:pBdr>
      <w:ind w:left="660"/>
    </w:pPr>
    <w:rPr>
      <w:szCs w:val="20"/>
    </w:rPr>
  </w:style>
  <w:style w:type="paragraph" w:styleId="TOC6">
    <w:name w:val="toc 6"/>
    <w:basedOn w:val="Normal"/>
    <w:next w:val="Normal"/>
    <w:autoRedefine/>
    <w:uiPriority w:val="39"/>
    <w:semiHidden/>
    <w:unhideWhenUsed/>
    <w:rsid w:val="00E848AF"/>
    <w:pPr>
      <w:pBdr>
        <w:between w:val="double" w:sz="6" w:space="0" w:color="auto"/>
      </w:pBdr>
      <w:ind w:left="880"/>
    </w:pPr>
    <w:rPr>
      <w:szCs w:val="20"/>
    </w:rPr>
  </w:style>
  <w:style w:type="paragraph" w:styleId="TOC7">
    <w:name w:val="toc 7"/>
    <w:basedOn w:val="Normal"/>
    <w:next w:val="Normal"/>
    <w:autoRedefine/>
    <w:uiPriority w:val="39"/>
    <w:semiHidden/>
    <w:unhideWhenUsed/>
    <w:rsid w:val="00E848AF"/>
    <w:pPr>
      <w:pBdr>
        <w:between w:val="double" w:sz="6" w:space="0" w:color="auto"/>
      </w:pBdr>
      <w:ind w:left="1100"/>
    </w:pPr>
    <w:rPr>
      <w:szCs w:val="20"/>
    </w:rPr>
  </w:style>
  <w:style w:type="paragraph" w:styleId="TOC8">
    <w:name w:val="toc 8"/>
    <w:basedOn w:val="Normal"/>
    <w:next w:val="Normal"/>
    <w:autoRedefine/>
    <w:uiPriority w:val="39"/>
    <w:semiHidden/>
    <w:unhideWhenUsed/>
    <w:rsid w:val="00E848AF"/>
    <w:pPr>
      <w:pBdr>
        <w:between w:val="double" w:sz="6" w:space="0" w:color="auto"/>
      </w:pBdr>
      <w:ind w:left="1320"/>
    </w:pPr>
    <w:rPr>
      <w:szCs w:val="20"/>
    </w:rPr>
  </w:style>
  <w:style w:type="paragraph" w:styleId="TOC9">
    <w:name w:val="toc 9"/>
    <w:basedOn w:val="Normal"/>
    <w:next w:val="Normal"/>
    <w:autoRedefine/>
    <w:uiPriority w:val="39"/>
    <w:semiHidden/>
    <w:unhideWhenUsed/>
    <w:rsid w:val="00E848AF"/>
    <w:pPr>
      <w:pBdr>
        <w:between w:val="double" w:sz="6" w:space="0" w:color="auto"/>
      </w:pBdr>
      <w:ind w:left="1540"/>
    </w:pPr>
    <w:rPr>
      <w:szCs w:val="20"/>
    </w:rPr>
  </w:style>
  <w:style w:type="paragraph" w:styleId="Title">
    <w:name w:val="Title"/>
    <w:basedOn w:val="Normal"/>
    <w:next w:val="Normal"/>
    <w:link w:val="TitleChar"/>
    <w:autoRedefine/>
    <w:uiPriority w:val="10"/>
    <w:rsid w:val="00D16B04"/>
    <w:pPr>
      <w:spacing w:before="200" w:after="300" w:line="240" w:lineRule="auto"/>
      <w:contextualSpacing/>
      <w:jc w:val="center"/>
    </w:pPr>
    <w:rPr>
      <w:rFonts w:ascii="Arial" w:eastAsiaTheme="majorEastAsia" w:hAnsi="Arial" w:cstheme="majorBidi"/>
      <w:color w:val="262626" w:themeColor="text1" w:themeShade="BF"/>
      <w:spacing w:val="5"/>
      <w:kern w:val="28"/>
      <w:sz w:val="40"/>
      <w:szCs w:val="52"/>
    </w:rPr>
  </w:style>
  <w:style w:type="character" w:customStyle="1" w:styleId="TitleChar">
    <w:name w:val="Title Char"/>
    <w:basedOn w:val="DefaultParagraphFont"/>
    <w:link w:val="Title"/>
    <w:uiPriority w:val="10"/>
    <w:rsid w:val="00D16B04"/>
    <w:rPr>
      <w:rFonts w:ascii="Arial" w:eastAsiaTheme="majorEastAsia" w:hAnsi="Arial" w:cstheme="majorBidi"/>
      <w:color w:val="262626" w:themeColor="text1" w:themeShade="BF"/>
      <w:spacing w:val="5"/>
      <w:kern w:val="28"/>
      <w:sz w:val="40"/>
      <w:szCs w:val="52"/>
    </w:rPr>
  </w:style>
  <w:style w:type="character" w:customStyle="1" w:styleId="Heading3Char">
    <w:name w:val="Heading 3 Char"/>
    <w:basedOn w:val="DefaultParagraphFont"/>
    <w:link w:val="Heading3"/>
    <w:uiPriority w:val="9"/>
    <w:rsid w:val="001A32FA"/>
    <w:rPr>
      <w:rFonts w:ascii="Arial" w:eastAsiaTheme="majorEastAsia" w:hAnsi="Arial" w:cstheme="majorBidi"/>
      <w:b/>
      <w:bCs/>
      <w:color w:val="262626" w:themeColor="text1" w:themeShade="BF"/>
    </w:rPr>
  </w:style>
  <w:style w:type="paragraph" w:styleId="ListParagraph">
    <w:name w:val="List Paragraph"/>
    <w:basedOn w:val="Normal"/>
    <w:uiPriority w:val="34"/>
    <w:rsid w:val="00DF38DF"/>
    <w:pPr>
      <w:ind w:left="720"/>
      <w:contextualSpacing/>
    </w:pPr>
  </w:style>
  <w:style w:type="character" w:customStyle="1" w:styleId="Heading4Char">
    <w:name w:val="Heading 4 Char"/>
    <w:basedOn w:val="DefaultParagraphFont"/>
    <w:link w:val="Heading4"/>
    <w:uiPriority w:val="9"/>
    <w:rsid w:val="00351555"/>
    <w:rPr>
      <w:rFonts w:ascii="Arial" w:eastAsiaTheme="majorEastAsia" w:hAnsi="Arial" w:cstheme="majorBidi"/>
      <w:b/>
      <w:iCs/>
      <w:color w:val="848484" w:themeColor="text1" w:themeTint="99"/>
      <w:sz w:val="20"/>
    </w:rPr>
  </w:style>
  <w:style w:type="paragraph" w:styleId="Subtitle">
    <w:name w:val="Subtitle"/>
    <w:basedOn w:val="Normal"/>
    <w:next w:val="Normal"/>
    <w:link w:val="SubtitleChar"/>
    <w:uiPriority w:val="11"/>
    <w:rsid w:val="005D77F4"/>
    <w:pPr>
      <w:numPr>
        <w:ilvl w:val="1"/>
      </w:numPr>
      <w:spacing w:after="160"/>
    </w:pPr>
    <w:rPr>
      <w:rFonts w:cstheme="minorBidi"/>
      <w:color w:val="7B7B7B" w:themeColor="text1" w:themeTint="A5"/>
      <w:spacing w:val="15"/>
      <w:sz w:val="22"/>
      <w:szCs w:val="22"/>
    </w:rPr>
  </w:style>
  <w:style w:type="character" w:customStyle="1" w:styleId="SubtitleChar">
    <w:name w:val="Subtitle Char"/>
    <w:basedOn w:val="DefaultParagraphFont"/>
    <w:link w:val="Subtitle"/>
    <w:uiPriority w:val="11"/>
    <w:rsid w:val="005D77F4"/>
    <w:rPr>
      <w:color w:val="7B7B7B" w:themeColor="text1" w:themeTint="A5"/>
      <w:spacing w:val="15"/>
      <w:sz w:val="22"/>
      <w:szCs w:val="22"/>
    </w:rPr>
  </w:style>
  <w:style w:type="paragraph" w:styleId="ListNumber">
    <w:name w:val="List Number"/>
    <w:basedOn w:val="Normal"/>
    <w:uiPriority w:val="99"/>
    <w:unhideWhenUsed/>
    <w:rsid w:val="00393282"/>
    <w:pPr>
      <w:numPr>
        <w:numId w:val="13"/>
      </w:numPr>
      <w:contextualSpacing/>
    </w:pPr>
  </w:style>
  <w:style w:type="paragraph" w:styleId="List">
    <w:name w:val="List"/>
    <w:basedOn w:val="Normal"/>
    <w:uiPriority w:val="99"/>
    <w:semiHidden/>
    <w:unhideWhenUsed/>
    <w:rsid w:val="005D77F4"/>
    <w:pPr>
      <w:ind w:left="360" w:hanging="360"/>
      <w:contextualSpacing/>
    </w:pPr>
  </w:style>
  <w:style w:type="paragraph" w:styleId="ListBullet">
    <w:name w:val="List Bullet"/>
    <w:basedOn w:val="Normal"/>
    <w:uiPriority w:val="99"/>
    <w:semiHidden/>
    <w:unhideWhenUsed/>
    <w:rsid w:val="005D77F4"/>
    <w:pPr>
      <w:numPr>
        <w:numId w:val="7"/>
      </w:numPr>
      <w:contextualSpacing/>
    </w:pPr>
  </w:style>
  <w:style w:type="paragraph" w:styleId="ListNumber2">
    <w:name w:val="List Number 2"/>
    <w:basedOn w:val="Normal"/>
    <w:autoRedefine/>
    <w:uiPriority w:val="99"/>
    <w:unhideWhenUsed/>
    <w:qFormat/>
    <w:rsid w:val="00002FBA"/>
    <w:pPr>
      <w:numPr>
        <w:numId w:val="12"/>
      </w:numPr>
      <w:spacing w:before="240" w:after="240"/>
    </w:pPr>
    <w:rPr>
      <w:rFonts w:ascii="Arial" w:hAnsi="Arial"/>
    </w:rPr>
  </w:style>
  <w:style w:type="paragraph" w:styleId="Date">
    <w:name w:val="Date"/>
    <w:basedOn w:val="Normal"/>
    <w:next w:val="Normal"/>
    <w:link w:val="DateChar"/>
    <w:uiPriority w:val="99"/>
    <w:unhideWhenUsed/>
    <w:qFormat/>
    <w:rsid w:val="003C06E4"/>
    <w:rPr>
      <w:rFonts w:ascii="Arial" w:hAnsi="Arial"/>
      <w:b/>
    </w:rPr>
  </w:style>
  <w:style w:type="character" w:customStyle="1" w:styleId="DateChar">
    <w:name w:val="Date Char"/>
    <w:basedOn w:val="DefaultParagraphFont"/>
    <w:link w:val="Date"/>
    <w:uiPriority w:val="99"/>
    <w:rsid w:val="003C06E4"/>
    <w:rPr>
      <w:rFonts w:ascii="Arial" w:hAnsi="Arial" w:cs="Times New Roman"/>
      <w:b/>
      <w:sz w:val="20"/>
    </w:rPr>
  </w:style>
  <w:style w:type="table" w:styleId="TableGrid">
    <w:name w:val="Table Grid"/>
    <w:basedOn w:val="TableNormal"/>
    <w:uiPriority w:val="59"/>
    <w:rsid w:val="0097377C"/>
    <w:rPr>
      <w:lang w:eastAsia="en-US"/>
    </w:rPr>
    <w:tblPr>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Pr>
  </w:style>
  <w:style w:type="character" w:styleId="Hyperlink">
    <w:name w:val="Hyperlink"/>
    <w:basedOn w:val="DefaultParagraphFont"/>
    <w:uiPriority w:val="99"/>
    <w:unhideWhenUsed/>
    <w:rsid w:val="0097377C"/>
    <w:rPr>
      <w:color w:val="00ADDC" w:themeColor="hyperlink"/>
      <w:u w:val="single"/>
    </w:rPr>
  </w:style>
  <w:style w:type="character" w:styleId="UnresolvedMention">
    <w:name w:val="Unresolved Mention"/>
    <w:basedOn w:val="DefaultParagraphFont"/>
    <w:uiPriority w:val="99"/>
    <w:rsid w:val="0097377C"/>
    <w:rPr>
      <w:color w:val="605E5C"/>
      <w:shd w:val="clear" w:color="auto" w:fill="E1DFDD"/>
    </w:rPr>
  </w:style>
  <w:style w:type="character" w:styleId="PageNumber">
    <w:name w:val="page number"/>
    <w:basedOn w:val="DefaultParagraphFont"/>
    <w:uiPriority w:val="99"/>
    <w:semiHidden/>
    <w:unhideWhenUsed/>
    <w:rsid w:val="00B71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473620">
      <w:bodyDiv w:val="1"/>
      <w:marLeft w:val="0"/>
      <w:marRight w:val="0"/>
      <w:marTop w:val="0"/>
      <w:marBottom w:val="0"/>
      <w:divBdr>
        <w:top w:val="none" w:sz="0" w:space="0" w:color="auto"/>
        <w:left w:val="none" w:sz="0" w:space="0" w:color="auto"/>
        <w:bottom w:val="none" w:sz="0" w:space="0" w:color="auto"/>
        <w:right w:val="none" w:sz="0" w:space="0" w:color="auto"/>
      </w:divBdr>
    </w:div>
    <w:div w:id="423261041">
      <w:bodyDiv w:val="1"/>
      <w:marLeft w:val="0"/>
      <w:marRight w:val="0"/>
      <w:marTop w:val="0"/>
      <w:marBottom w:val="0"/>
      <w:divBdr>
        <w:top w:val="none" w:sz="0" w:space="0" w:color="auto"/>
        <w:left w:val="none" w:sz="0" w:space="0" w:color="auto"/>
        <w:bottom w:val="none" w:sz="0" w:space="0" w:color="auto"/>
        <w:right w:val="none" w:sz="0" w:space="0" w:color="auto"/>
      </w:divBdr>
    </w:div>
    <w:div w:id="1605728086">
      <w:bodyDiv w:val="1"/>
      <w:marLeft w:val="0"/>
      <w:marRight w:val="0"/>
      <w:marTop w:val="0"/>
      <w:marBottom w:val="0"/>
      <w:divBdr>
        <w:top w:val="none" w:sz="0" w:space="0" w:color="auto"/>
        <w:left w:val="none" w:sz="0" w:space="0" w:color="auto"/>
        <w:bottom w:val="none" w:sz="0" w:space="0" w:color="auto"/>
        <w:right w:val="none" w:sz="0" w:space="0" w:color="auto"/>
      </w:divBdr>
    </w:div>
    <w:div w:id="1702897196">
      <w:bodyDiv w:val="1"/>
      <w:marLeft w:val="0"/>
      <w:marRight w:val="0"/>
      <w:marTop w:val="0"/>
      <w:marBottom w:val="0"/>
      <w:divBdr>
        <w:top w:val="none" w:sz="0" w:space="0" w:color="auto"/>
        <w:left w:val="none" w:sz="0" w:space="0" w:color="auto"/>
        <w:bottom w:val="none" w:sz="0" w:space="0" w:color="auto"/>
        <w:right w:val="none" w:sz="0" w:space="0" w:color="auto"/>
      </w:divBdr>
    </w:div>
    <w:div w:id="17485723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foulks@scchildren.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artinez\Downloads\Application%20for%20Partnerships%20Fall%202025%20Template.dotx" TargetMode="External"/></Relationships>
</file>

<file path=word/theme/theme1.xml><?xml version="1.0" encoding="utf-8"?>
<a:theme xmlns:a="http://schemas.openxmlformats.org/drawingml/2006/main" name="CT_theme">
  <a:themeElements>
    <a:clrScheme name="Children's Trust 1">
      <a:dk1>
        <a:srgbClr val="333333"/>
      </a:dk1>
      <a:lt1>
        <a:sysClr val="window" lastClr="FFFFFF"/>
      </a:lt1>
      <a:dk2>
        <a:srgbClr val="00ADDC"/>
      </a:dk2>
      <a:lt2>
        <a:srgbClr val="EEECE1"/>
      </a:lt2>
      <a:accent1>
        <a:srgbClr val="F37021"/>
      </a:accent1>
      <a:accent2>
        <a:srgbClr val="C6D742"/>
      </a:accent2>
      <a:accent3>
        <a:srgbClr val="5A5A5A"/>
      </a:accent3>
      <a:accent4>
        <a:srgbClr val="8064A2"/>
      </a:accent4>
      <a:accent5>
        <a:srgbClr val="00ADDC"/>
      </a:accent5>
      <a:accent6>
        <a:srgbClr val="C40075"/>
      </a:accent6>
      <a:hlink>
        <a:srgbClr val="00ADDC"/>
      </a:hlink>
      <a:folHlink>
        <a:srgbClr val="5A5A5A"/>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7cf757f-ca80-4784-8259-a1dafe2c07af">
      <UserInfo>
        <DisplayName>Todd Hooks</DisplayName>
        <AccountId>23</AccountId>
        <AccountType/>
      </UserInfo>
      <UserInfo>
        <DisplayName>Bett Williams</DisplayName>
        <AccountId>41</AccountId>
        <AccountType/>
      </UserInfo>
    </SharedWithUsers>
    <TaxCatchAll xmlns="e7cf757f-ca80-4784-8259-a1dafe2c07af" xsi:nil="true"/>
    <lcf76f155ced4ddcb4097134ff3c332f xmlns="fb195afc-996f-48fc-bfc4-365710c723e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2CE0BB268C714C9E7D603A8B17170B" ma:contentTypeVersion="20" ma:contentTypeDescription="Create a new document." ma:contentTypeScope="" ma:versionID="5c411839eb5adb0340aa6b8192ee65cf">
  <xsd:schema xmlns:xsd="http://www.w3.org/2001/XMLSchema" xmlns:xs="http://www.w3.org/2001/XMLSchema" xmlns:p="http://schemas.microsoft.com/office/2006/metadata/properties" xmlns:ns2="e7cf757f-ca80-4784-8259-a1dafe2c07af" xmlns:ns3="fb195afc-996f-48fc-bfc4-365710c723ee" targetNamespace="http://schemas.microsoft.com/office/2006/metadata/properties" ma:root="true" ma:fieldsID="9c334ea36c06b9e4fc09ada9a18b7939" ns2:_="" ns3:_="">
    <xsd:import namespace="e7cf757f-ca80-4784-8259-a1dafe2c07af"/>
    <xsd:import namespace="fb195afc-996f-48fc-bfc4-365710c723ee"/>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f757f-ca80-4784-8259-a1dafe2c07a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25f30157-3eb2-491c-8bea-21c95c0d4c75}" ma:internalName="TaxCatchAll" ma:showField="CatchAllData" ma:web="e7cf757f-ca80-4784-8259-a1dafe2c07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b195afc-996f-48fc-bfc4-365710c723e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759920f-ac6d-4185-aee5-89249d0981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E3D71-84B6-474B-A889-E398D56E298E}">
  <ds:schemaRefs>
    <ds:schemaRef ds:uri="http://schemas.microsoft.com/sharepoint/v3/contenttype/forms"/>
  </ds:schemaRefs>
</ds:datastoreItem>
</file>

<file path=customXml/itemProps2.xml><?xml version="1.0" encoding="utf-8"?>
<ds:datastoreItem xmlns:ds="http://schemas.openxmlformats.org/officeDocument/2006/customXml" ds:itemID="{675277D3-DA20-43A7-91AD-FAD6E1537AC8}">
  <ds:schemaRefs>
    <ds:schemaRef ds:uri="http://schemas.microsoft.com/office/2006/metadata/properties"/>
    <ds:schemaRef ds:uri="http://schemas.microsoft.com/office/infopath/2007/PartnerControls"/>
    <ds:schemaRef ds:uri="e7cf757f-ca80-4784-8259-a1dafe2c07af"/>
    <ds:schemaRef ds:uri="fb195afc-996f-48fc-bfc4-365710c723ee"/>
  </ds:schemaRefs>
</ds:datastoreItem>
</file>

<file path=customXml/itemProps3.xml><?xml version="1.0" encoding="utf-8"?>
<ds:datastoreItem xmlns:ds="http://schemas.openxmlformats.org/officeDocument/2006/customXml" ds:itemID="{F203E692-9B8A-470E-936A-7F4367CBD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f757f-ca80-4784-8259-a1dafe2c07af"/>
    <ds:schemaRef ds:uri="fb195afc-996f-48fc-bfc4-365710c72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8E5B08-8155-BB44-920C-037AE4C5E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C:\Users\JMartinez\Downloads\Application for Partnerships Fall 2025 Template.dotx</Template>
  <TotalTime>23</TotalTime>
  <Pages>4</Pages>
  <Words>787</Words>
  <Characters>4691</Characters>
  <Application>Microsoft Office Word</Application>
  <DocSecurity>0</DocSecurity>
  <Lines>143</Lines>
  <Paragraphs>58</Paragraphs>
  <ScaleCrop>false</ScaleCrop>
  <HeadingPairs>
    <vt:vector size="2" baseType="variant">
      <vt:variant>
        <vt:lpstr>Title</vt:lpstr>
      </vt:variant>
      <vt:variant>
        <vt:i4>1</vt:i4>
      </vt:variant>
    </vt:vector>
  </HeadingPairs>
  <TitlesOfParts>
    <vt:vector size="1" baseType="lpstr">
      <vt:lpstr>Strengthening Families Program (SFP) Application for Partnership 2026 - 2027</vt:lpstr>
    </vt:vector>
  </TitlesOfParts>
  <Manager/>
  <Company>Children's Trust of South Carolina</Company>
  <LinksUpToDate>false</LinksUpToDate>
  <CharactersWithSpaces>5556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Families Program (SFP) Application for Partnership 2026 - 2027</dc:title>
  <dc:subject/>
  <dc:creator>Jacqulynn Martinez</dc:creator>
  <cp:keywords/>
  <dc:description/>
  <cp:lastModifiedBy>Todd Hooks</cp:lastModifiedBy>
  <cp:revision>22</cp:revision>
  <dcterms:created xsi:type="dcterms:W3CDTF">2026-10-01T17:33:00Z</dcterms:created>
  <dcterms:modified xsi:type="dcterms:W3CDTF">2026-10-07T13:07:00Z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0x010100602CE0BB268C714C9E7D603A8B17170B</vt:lpwstr>
  </property>
  <property fmtid="{D5CDD505-2E9C-101B-9397-08002B2CF9AE}" pid="3" name="MediaServiceImageTags">
    <vt:lpwstr/>
  </property>
</Properties>
</file>